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B6206" w14:textId="77777777" w:rsidR="00F616E6" w:rsidRDefault="00F616E6" w:rsidP="00F616E6">
      <w:pPr>
        <w:tabs>
          <w:tab w:val="left" w:pos="6379"/>
        </w:tabs>
        <w:rPr>
          <w:rFonts w:ascii="Lato" w:hAnsi="Lato" w:cstheme="minorHAnsi"/>
          <w:lang w:val="en-US"/>
        </w:rPr>
      </w:pPr>
      <w:bookmarkStart w:id="0" w:name="_Hlk98507973"/>
      <w:r w:rsidRPr="00B36726">
        <w:rPr>
          <w:rFonts w:ascii="Arial" w:hAnsi="Arial" w:cs="Arial"/>
          <w:bCs/>
          <w:noProof/>
          <w:color w:val="003283"/>
          <w:sz w:val="20"/>
          <w:szCs w:val="20"/>
          <w:lang w:val="en-US" w:eastAsia="nl-NL"/>
        </w:rPr>
        <w:t>The GDMIEN-NL project i</w:t>
      </w:r>
      <w:r>
        <w:rPr>
          <w:rFonts w:ascii="Arial" w:hAnsi="Arial" w:cs="Arial"/>
          <w:bCs/>
          <w:noProof/>
          <w:color w:val="003283"/>
          <w:sz w:val="20"/>
          <w:szCs w:val="20"/>
          <w:lang w:val="en-US" w:eastAsia="nl-NL"/>
        </w:rPr>
        <w:t>s co-funded by</w:t>
      </w:r>
      <w:r w:rsidRPr="00F616E6">
        <w:rPr>
          <w:rFonts w:ascii="Arial" w:hAnsi="Arial" w:cs="Arial"/>
          <w:noProof/>
          <w:lang w:val="en-US"/>
        </w:rPr>
        <w:t xml:space="preserve"> </w:t>
      </w:r>
      <w:r>
        <w:rPr>
          <w:rFonts w:ascii="Lato" w:hAnsi="Lato" w:cstheme="minorHAnsi"/>
          <w:lang w:val="en-US"/>
        </w:rPr>
        <w:t xml:space="preserve"> </w:t>
      </w:r>
      <w:r>
        <w:rPr>
          <w:rFonts w:ascii="Lato" w:hAnsi="Lato" w:cstheme="minorHAnsi"/>
          <w:noProof/>
          <w:lang w:val="en-US"/>
        </w:rPr>
        <mc:AlternateContent>
          <mc:Choice Requires="wpg">
            <w:drawing>
              <wp:inline distT="0" distB="0" distL="0" distR="0" wp14:anchorId="21ED0906" wp14:editId="2DC47A02">
                <wp:extent cx="3131185" cy="393700"/>
                <wp:effectExtent l="0" t="0" r="0" b="6350"/>
                <wp:docPr id="183526056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1185" cy="393700"/>
                          <a:chOff x="0" y="0"/>
                          <a:chExt cx="3131185" cy="393700"/>
                        </a:xfrm>
                      </wpg:grpSpPr>
                      <pic:pic xmlns:pic="http://schemas.openxmlformats.org/drawingml/2006/picture">
                        <pic:nvPicPr>
                          <pic:cNvPr id="1207866796" name="Picture 1207866796" descr="A logo with colorful circl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20" cy="393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286981" name="Picture 1234286981" descr="Afbeelding met tekst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46760" y="30480"/>
                            <a:ext cx="2384425" cy="351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D828DB0" id="Group 1" o:spid="_x0000_s1026" style="width:246.55pt;height:31pt;mso-position-horizontal-relative:char;mso-position-vertical-relative:line" coordsize="31311,39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07866796" o:spid="_x0000_s1027" type="#_x0000_t75" alt="A logo with colorful circles&#10;&#10;Description automatically generated" style="position:absolute;width:591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">
                  <v:imagedata r:id="rId9" o:title="A logo with colorful circles&#10;&#10;Description automatically generated"/>
                </v:shape>
                <v:shape id="Picture 1234286981" o:spid="_x0000_s1028" type="#_x0000_t75" alt="Afbeelding met tekst&#10;&#10;Automatisch gegenereerde beschrijving" style="position:absolute;left:7467;top:304;width:23844;height: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">
                  <v:imagedata r:id="rId10" o:title="Afbeelding met tekst&#10;&#10;Automatisch gegenereerde beschrijving"/>
                </v:shape>
                <w10:anchorlock/>
              </v:group>
            </w:pict>
          </mc:Fallback>
        </mc:AlternateContent>
      </w:r>
      <w:r w:rsidR="008D3ECE" w:rsidRPr="00F616E6">
        <w:rPr>
          <w:rFonts w:ascii="Lato" w:hAnsi="Lato" w:cstheme="minorHAnsi"/>
          <w:lang w:val="en-US"/>
        </w:rPr>
        <w:t xml:space="preserve"> </w:t>
      </w:r>
    </w:p>
    <w:p w14:paraId="1AD77C90" w14:textId="77777777" w:rsidR="00F616E6" w:rsidRDefault="00F616E6" w:rsidP="00F616E6">
      <w:pPr>
        <w:tabs>
          <w:tab w:val="left" w:pos="6379"/>
        </w:tabs>
        <w:jc w:val="right"/>
        <w:rPr>
          <w:rFonts w:ascii="Lato" w:hAnsi="Lato" w:cstheme="minorHAnsi"/>
          <w:lang w:val="en-US"/>
        </w:rPr>
      </w:pPr>
    </w:p>
    <w:p w14:paraId="7BD8D490" w14:textId="63DC7092" w:rsidR="00B87136" w:rsidRPr="00F616E6" w:rsidRDefault="00B87136" w:rsidP="00F616E6">
      <w:pPr>
        <w:tabs>
          <w:tab w:val="left" w:pos="6379"/>
        </w:tabs>
        <w:jc w:val="right"/>
        <w:rPr>
          <w:rFonts w:ascii="Lato" w:hAnsi="Lato" w:cstheme="minorHAnsi"/>
          <w:lang w:val="en-US"/>
        </w:rPr>
      </w:pPr>
      <w:r w:rsidRPr="00F616E6">
        <w:rPr>
          <w:rFonts w:ascii="Lato" w:hAnsi="Lato" w:cstheme="minorHAnsi"/>
          <w:lang w:val="en-US"/>
        </w:rPr>
        <w:t xml:space="preserve">Groningen, </w:t>
      </w:r>
      <w:r w:rsidR="00AB588D" w:rsidRPr="00F616E6">
        <w:rPr>
          <w:rFonts w:ascii="Lato" w:hAnsi="Lato" w:cstheme="minorHAnsi"/>
          <w:lang w:val="en-US"/>
        </w:rPr>
        <w:t xml:space="preserve">23 </w:t>
      </w:r>
      <w:proofErr w:type="spellStart"/>
      <w:r w:rsidR="00AB588D" w:rsidRPr="00F616E6">
        <w:rPr>
          <w:rFonts w:ascii="Lato" w:hAnsi="Lato" w:cstheme="minorHAnsi"/>
          <w:lang w:val="en-US"/>
        </w:rPr>
        <w:t>november</w:t>
      </w:r>
      <w:proofErr w:type="spellEnd"/>
      <w:r w:rsidR="00AB588D" w:rsidRPr="00F616E6">
        <w:rPr>
          <w:rFonts w:ascii="Lato" w:hAnsi="Lato" w:cstheme="minorHAnsi"/>
          <w:lang w:val="en-US"/>
        </w:rPr>
        <w:t xml:space="preserve"> 2023</w:t>
      </w:r>
    </w:p>
    <w:p w14:paraId="4EEADFE4" w14:textId="77777777" w:rsidR="007A3E96" w:rsidRPr="00F616E6" w:rsidRDefault="007A3E96" w:rsidP="007A3E96">
      <w:pPr>
        <w:tabs>
          <w:tab w:val="left" w:pos="6379"/>
        </w:tabs>
        <w:jc w:val="right"/>
        <w:rPr>
          <w:rFonts w:ascii="Lato" w:hAnsi="Lato" w:cstheme="minorHAnsi"/>
          <w:lang w:val="en-US"/>
        </w:rPr>
      </w:pPr>
    </w:p>
    <w:p w14:paraId="2897748F" w14:textId="3CD0211E" w:rsidR="000561D8" w:rsidRDefault="002005B7" w:rsidP="00BC06E4">
      <w:pPr>
        <w:rPr>
          <w:rFonts w:ascii="Lato" w:hAnsi="Lato" w:cstheme="minorHAnsi"/>
          <w:b/>
          <w:bCs/>
        </w:rPr>
      </w:pPr>
      <w:r>
        <w:rPr>
          <w:rFonts w:ascii="Lato" w:hAnsi="Lato" w:cstheme="minorHAnsi"/>
          <w:b/>
          <w:bCs/>
          <w:sz w:val="36"/>
          <w:szCs w:val="36"/>
        </w:rPr>
        <w:t>Noordelijke m</w:t>
      </w:r>
      <w:r w:rsidR="00B87136" w:rsidRPr="00B87136">
        <w:rPr>
          <w:rFonts w:ascii="Lato" w:hAnsi="Lato" w:cstheme="minorHAnsi"/>
          <w:b/>
          <w:bCs/>
          <w:sz w:val="36"/>
          <w:szCs w:val="36"/>
        </w:rPr>
        <w:t xml:space="preserve">aritieme sector </w:t>
      </w:r>
      <w:r w:rsidR="00A864AB">
        <w:rPr>
          <w:rFonts w:ascii="Lato" w:hAnsi="Lato" w:cstheme="minorHAnsi"/>
          <w:b/>
          <w:bCs/>
          <w:sz w:val="36"/>
          <w:szCs w:val="36"/>
        </w:rPr>
        <w:t xml:space="preserve">wordt </w:t>
      </w:r>
      <w:r w:rsidR="00586C9D">
        <w:rPr>
          <w:rFonts w:ascii="Lato" w:hAnsi="Lato" w:cstheme="minorHAnsi"/>
          <w:b/>
          <w:bCs/>
          <w:sz w:val="36"/>
          <w:szCs w:val="36"/>
        </w:rPr>
        <w:t xml:space="preserve">als </w:t>
      </w:r>
      <w:r w:rsidR="00586C9D" w:rsidRPr="00B672F6">
        <w:rPr>
          <w:rFonts w:ascii="Lato" w:hAnsi="Lato" w:cstheme="minorHAnsi"/>
          <w:b/>
          <w:bCs/>
          <w:i/>
          <w:iCs/>
          <w:sz w:val="36"/>
          <w:szCs w:val="36"/>
        </w:rPr>
        <w:t>Green Maritime Coalition</w:t>
      </w:r>
      <w:r w:rsidR="00586C9D">
        <w:rPr>
          <w:rFonts w:ascii="Lato" w:hAnsi="Lato" w:cstheme="minorHAnsi"/>
          <w:b/>
          <w:bCs/>
          <w:sz w:val="36"/>
          <w:szCs w:val="36"/>
        </w:rPr>
        <w:t xml:space="preserve"> </w:t>
      </w:r>
      <w:r w:rsidR="00A864AB">
        <w:rPr>
          <w:rFonts w:ascii="Lato" w:hAnsi="Lato" w:cstheme="minorHAnsi"/>
          <w:b/>
          <w:bCs/>
          <w:sz w:val="36"/>
          <w:szCs w:val="36"/>
        </w:rPr>
        <w:t xml:space="preserve">koploper </w:t>
      </w:r>
      <w:r w:rsidR="00B87136" w:rsidRPr="00B87136">
        <w:rPr>
          <w:rFonts w:ascii="Lato" w:hAnsi="Lato" w:cstheme="minorHAnsi"/>
          <w:b/>
          <w:bCs/>
          <w:sz w:val="36"/>
          <w:szCs w:val="36"/>
        </w:rPr>
        <w:t>`groene’ schepen</w:t>
      </w:r>
      <w:r w:rsidR="00B87136" w:rsidRPr="00B87136">
        <w:rPr>
          <w:rFonts w:ascii="Lato" w:hAnsi="Lato" w:cstheme="minorHAnsi"/>
          <w:b/>
          <w:bCs/>
        </w:rPr>
        <w:br/>
      </w:r>
      <w:bookmarkStart w:id="1" w:name="_Hlk96428997"/>
      <w:r w:rsidR="00BC06E4">
        <w:rPr>
          <w:rFonts w:ascii="Lato" w:hAnsi="Lato" w:cstheme="minorHAnsi"/>
          <w:b/>
          <w:bCs/>
        </w:rPr>
        <w:br/>
      </w:r>
      <w:r w:rsidR="00B87136" w:rsidRPr="00B87136">
        <w:rPr>
          <w:rFonts w:ascii="Lato" w:hAnsi="Lato" w:cstheme="minorHAnsi"/>
          <w:b/>
          <w:bCs/>
        </w:rPr>
        <w:t xml:space="preserve">De maritieme sector in Noord-Nederland </w:t>
      </w:r>
      <w:r w:rsidR="000561D8">
        <w:rPr>
          <w:rFonts w:ascii="Lato" w:hAnsi="Lato" w:cstheme="minorHAnsi"/>
          <w:b/>
          <w:bCs/>
        </w:rPr>
        <w:t>presenteer</w:t>
      </w:r>
      <w:r w:rsidR="003A0882">
        <w:rPr>
          <w:rFonts w:ascii="Lato" w:hAnsi="Lato" w:cstheme="minorHAnsi"/>
          <w:b/>
          <w:bCs/>
        </w:rPr>
        <w:t xml:space="preserve">de </w:t>
      </w:r>
      <w:r w:rsidR="000561D8">
        <w:rPr>
          <w:rFonts w:ascii="Lato" w:hAnsi="Lato" w:cstheme="minorHAnsi"/>
          <w:b/>
          <w:bCs/>
        </w:rPr>
        <w:t xml:space="preserve"> tijdens het eerste symposium van de </w:t>
      </w:r>
      <w:r w:rsidR="000561D8" w:rsidRPr="00B672F6">
        <w:rPr>
          <w:rFonts w:ascii="Lato" w:hAnsi="Lato" w:cstheme="minorHAnsi"/>
          <w:b/>
          <w:bCs/>
          <w:i/>
          <w:iCs/>
        </w:rPr>
        <w:t>Green Maritime Coalition</w:t>
      </w:r>
      <w:r w:rsidR="000561D8">
        <w:rPr>
          <w:rFonts w:ascii="Lato" w:hAnsi="Lato" w:cstheme="minorHAnsi"/>
          <w:b/>
          <w:bCs/>
        </w:rPr>
        <w:t xml:space="preserve"> de veelbelovende resultaten van het</w:t>
      </w:r>
      <w:r w:rsidR="00DB580B">
        <w:rPr>
          <w:rFonts w:ascii="Lato" w:hAnsi="Lato" w:cstheme="minorHAnsi"/>
          <w:b/>
          <w:bCs/>
        </w:rPr>
        <w:t xml:space="preserve"> project</w:t>
      </w:r>
      <w:r w:rsidR="000561D8">
        <w:rPr>
          <w:rFonts w:ascii="Lato" w:hAnsi="Lato" w:cstheme="minorHAnsi"/>
          <w:b/>
          <w:bCs/>
        </w:rPr>
        <w:t xml:space="preserve"> </w:t>
      </w:r>
      <w:r w:rsidR="000561D8" w:rsidRPr="00B672F6">
        <w:rPr>
          <w:rFonts w:ascii="Lato" w:hAnsi="Lato" w:cstheme="minorHAnsi"/>
          <w:b/>
          <w:bCs/>
          <w:i/>
          <w:iCs/>
        </w:rPr>
        <w:t>Groen en Digitaal Maritiem Innovatie Ecosysteem Noord-Nederland (GDMIEN-NL)</w:t>
      </w:r>
      <w:r w:rsidR="000561D8">
        <w:rPr>
          <w:rFonts w:ascii="Lato" w:hAnsi="Lato" w:cstheme="minorHAnsi"/>
          <w:b/>
          <w:bCs/>
        </w:rPr>
        <w:t>. Vanuit dit innovatie</w:t>
      </w:r>
      <w:r w:rsidR="003A0882">
        <w:rPr>
          <w:rFonts w:ascii="Lato" w:hAnsi="Lato" w:cstheme="minorHAnsi"/>
          <w:b/>
          <w:bCs/>
        </w:rPr>
        <w:t>-</w:t>
      </w:r>
      <w:r w:rsidR="000561D8">
        <w:rPr>
          <w:rFonts w:ascii="Lato" w:hAnsi="Lato" w:cstheme="minorHAnsi"/>
          <w:b/>
          <w:bCs/>
        </w:rPr>
        <w:t xml:space="preserve">ecosysteem kan de Noord-Nederlandse maritieme maakindustrie het voortouw nemen in de transitie naar verduurzaming van </w:t>
      </w:r>
      <w:r w:rsidR="003A0882">
        <w:rPr>
          <w:rFonts w:ascii="Lato" w:hAnsi="Lato" w:cstheme="minorHAnsi"/>
          <w:b/>
          <w:bCs/>
        </w:rPr>
        <w:t>zee</w:t>
      </w:r>
      <w:r w:rsidR="000561D8">
        <w:rPr>
          <w:rFonts w:ascii="Lato" w:hAnsi="Lato" w:cstheme="minorHAnsi"/>
          <w:b/>
          <w:bCs/>
        </w:rPr>
        <w:t xml:space="preserve">schepen en de versterking van </w:t>
      </w:r>
      <w:r w:rsidR="003A0882">
        <w:rPr>
          <w:rFonts w:ascii="Lato" w:hAnsi="Lato" w:cstheme="minorHAnsi"/>
          <w:b/>
          <w:bCs/>
        </w:rPr>
        <w:t xml:space="preserve">de </w:t>
      </w:r>
      <w:r w:rsidR="000561D8">
        <w:rPr>
          <w:rFonts w:ascii="Lato" w:hAnsi="Lato" w:cstheme="minorHAnsi"/>
          <w:b/>
          <w:bCs/>
        </w:rPr>
        <w:t>internationale koploper positie</w:t>
      </w:r>
      <w:r w:rsidR="003A0882">
        <w:rPr>
          <w:rFonts w:ascii="Lato" w:hAnsi="Lato" w:cstheme="minorHAnsi"/>
          <w:b/>
          <w:bCs/>
        </w:rPr>
        <w:t xml:space="preserve"> van Noordelijke werven, co-makers en technologie-ontwikkelaars</w:t>
      </w:r>
      <w:r w:rsidR="000561D8">
        <w:rPr>
          <w:rFonts w:ascii="Lato" w:hAnsi="Lato" w:cstheme="minorHAnsi"/>
          <w:b/>
          <w:bCs/>
        </w:rPr>
        <w:t xml:space="preserve">. </w:t>
      </w:r>
    </w:p>
    <w:p w14:paraId="29F909BA" w14:textId="6F5467EF" w:rsidR="00F616E6" w:rsidRDefault="00BC06E4" w:rsidP="00F616E6">
      <w:pPr>
        <w:pStyle w:val="NoSpacing"/>
        <w:rPr>
          <w:shd w:val="clear" w:color="auto" w:fill="FFFFFF"/>
        </w:rPr>
      </w:pPr>
      <w:bookmarkStart w:id="2" w:name="_Hlk108011920"/>
      <w:r w:rsidRPr="00E47104">
        <w:rPr>
          <w:rFonts w:cstheme="minorHAnsi"/>
        </w:rPr>
        <w:t>De ‘Green Maritime Coalition’, opgericht op initiatief van de Groninger Maritime Board en Conoship International, wil vooroplopen in de transitie naar grootschalige</w:t>
      </w:r>
      <w:r>
        <w:rPr>
          <w:rFonts w:cstheme="minorHAnsi"/>
        </w:rPr>
        <w:t xml:space="preserve"> </w:t>
      </w:r>
      <w:proofErr w:type="spellStart"/>
      <w:r w:rsidRPr="00E47104">
        <w:rPr>
          <w:rFonts w:cstheme="minorHAnsi"/>
        </w:rPr>
        <w:t>emissieloze</w:t>
      </w:r>
      <w:proofErr w:type="spellEnd"/>
      <w:r w:rsidRPr="00E47104">
        <w:rPr>
          <w:rFonts w:cstheme="minorHAnsi"/>
        </w:rPr>
        <w:t xml:space="preserve"> </w:t>
      </w:r>
      <w:r>
        <w:rPr>
          <w:rFonts w:cstheme="minorHAnsi"/>
        </w:rPr>
        <w:t>scheep</w:t>
      </w:r>
      <w:r w:rsidRPr="00E47104">
        <w:rPr>
          <w:rFonts w:cstheme="minorHAnsi"/>
        </w:rPr>
        <w:t>vaart</w:t>
      </w:r>
      <w:r>
        <w:rPr>
          <w:rFonts w:cstheme="minorHAnsi"/>
        </w:rPr>
        <w:t xml:space="preserve"> en gedigitaliseerde </w:t>
      </w:r>
      <w:r w:rsidRPr="00BC06E4">
        <w:t xml:space="preserve">scheepsbouw. </w:t>
      </w:r>
      <w:bookmarkEnd w:id="2"/>
      <w:r w:rsidRPr="00BC06E4">
        <w:t>De nieuwe samenwerkingsstructuren die zijn ontwikkeld</w:t>
      </w:r>
      <w:r w:rsidR="003156CF">
        <w:t xml:space="preserve"> in </w:t>
      </w:r>
      <w:r w:rsidR="00DB580B">
        <w:t>het GDMIEN-NL-</w:t>
      </w:r>
      <w:r w:rsidR="003156CF">
        <w:t>project</w:t>
      </w:r>
      <w:r w:rsidRPr="00BC06E4">
        <w:t xml:space="preserve"> zijn nodig voor het  (door)ontwikkelen van vier innovatieve technologieën voor de overgang van fossiele naar duurzame energie in de scheepvaart en </w:t>
      </w:r>
      <w:r w:rsidR="00DB580B">
        <w:t xml:space="preserve">implementeren van </w:t>
      </w:r>
      <w:r w:rsidRPr="00BC06E4">
        <w:t>digitale scheepsbouw procestoepassingen.</w:t>
      </w:r>
      <w:r w:rsidR="00F616E6" w:rsidRPr="00F616E6">
        <w:t xml:space="preserve"> </w:t>
      </w:r>
      <w:r w:rsidR="00F616E6">
        <w:t>Het GDMIEN-NL-project is ondersteund via SNN vanuit het Europees Fond voor Regionale Ontwikkeling van de EU.</w:t>
      </w:r>
    </w:p>
    <w:p w14:paraId="1B2C4B57" w14:textId="51F6EFDF" w:rsidR="00BC06E4" w:rsidRDefault="00BC06E4" w:rsidP="00BC06E4">
      <w:pPr>
        <w:pStyle w:val="NoSpacing"/>
        <w:rPr>
          <w:shd w:val="clear" w:color="auto" w:fill="FFFFFF"/>
        </w:rPr>
      </w:pPr>
    </w:p>
    <w:p w14:paraId="1613AF0A" w14:textId="77777777" w:rsidR="000561D8" w:rsidRDefault="000561D8" w:rsidP="00B87136">
      <w:pPr>
        <w:tabs>
          <w:tab w:val="left" w:pos="6379"/>
        </w:tabs>
        <w:rPr>
          <w:rFonts w:ascii="Lato" w:hAnsi="Lato" w:cstheme="minorHAnsi"/>
          <w:b/>
          <w:bCs/>
        </w:rPr>
      </w:pPr>
    </w:p>
    <w:p w14:paraId="41248386" w14:textId="35B1C5F4" w:rsidR="00BC06E4" w:rsidRDefault="00BC06E4" w:rsidP="00E023B7">
      <w:pPr>
        <w:pStyle w:val="Heading2"/>
      </w:pPr>
      <w:r>
        <w:t>Maritiem Innovatie Ecosysteem</w:t>
      </w:r>
    </w:p>
    <w:p w14:paraId="3D7E575F" w14:textId="0A6A2AF8" w:rsidR="00752167" w:rsidRDefault="00752167" w:rsidP="00752167">
      <w:pPr>
        <w:pStyle w:val="NoSpacing"/>
        <w:rPr>
          <w:rFonts w:cstheme="minorHAnsi"/>
          <w:shd w:val="clear" w:color="auto" w:fill="FFFFFF"/>
        </w:rPr>
      </w:pPr>
      <w:r w:rsidRPr="00752167">
        <w:rPr>
          <w:rFonts w:cstheme="minorHAnsi"/>
        </w:rPr>
        <w:t xml:space="preserve">In het </w:t>
      </w:r>
      <w:r w:rsidRPr="00752167">
        <w:rPr>
          <w:rFonts w:cstheme="minorHAnsi"/>
          <w:shd w:val="clear" w:color="auto" w:fill="FFFFFF"/>
        </w:rPr>
        <w:t xml:space="preserve">GDMIEN-NL project </w:t>
      </w:r>
      <w:r w:rsidR="00E023B7">
        <w:rPr>
          <w:rFonts w:cstheme="minorHAnsi"/>
          <w:shd w:val="clear" w:color="auto" w:fill="FFFFFF"/>
        </w:rPr>
        <w:t xml:space="preserve">hebben </w:t>
      </w:r>
      <w:r w:rsidRPr="00752167">
        <w:rPr>
          <w:rFonts w:cstheme="minorHAnsi"/>
          <w:shd w:val="clear" w:color="auto" w:fill="FFFFFF"/>
        </w:rPr>
        <w:t xml:space="preserve">21 </w:t>
      </w:r>
      <w:r w:rsidR="003A0882">
        <w:rPr>
          <w:rFonts w:cstheme="minorHAnsi"/>
          <w:shd w:val="clear" w:color="auto" w:fill="FFFFFF"/>
        </w:rPr>
        <w:t xml:space="preserve">bedrijven, kennisinstellingen en </w:t>
      </w:r>
      <w:r w:rsidRPr="00752167">
        <w:rPr>
          <w:rFonts w:cstheme="minorHAnsi"/>
          <w:shd w:val="clear" w:color="auto" w:fill="FFFFFF"/>
        </w:rPr>
        <w:t xml:space="preserve">technologieontwikkelaars samen het innovatie-ecosysteem </w:t>
      </w:r>
      <w:r w:rsidR="00E023B7">
        <w:rPr>
          <w:rFonts w:cstheme="minorHAnsi"/>
          <w:shd w:val="clear" w:color="auto" w:fill="FFFFFF"/>
        </w:rPr>
        <w:t xml:space="preserve">gecreëerd </w:t>
      </w:r>
      <w:r w:rsidRPr="00752167">
        <w:rPr>
          <w:rFonts w:cstheme="minorHAnsi"/>
          <w:shd w:val="clear" w:color="auto" w:fill="FFFFFF"/>
        </w:rPr>
        <w:t>voor de </w:t>
      </w:r>
      <w:r w:rsidRPr="00B672F6">
        <w:rPr>
          <w:rStyle w:val="Strong"/>
          <w:rFonts w:cstheme="minorHAnsi"/>
          <w:b w:val="0"/>
          <w:bCs w:val="0"/>
          <w:i/>
          <w:iCs/>
          <w:bdr w:val="none" w:sz="0" w:space="0" w:color="auto" w:frame="1"/>
          <w:shd w:val="clear" w:color="auto" w:fill="FFFFFF"/>
        </w:rPr>
        <w:t>Green Maritime Coalition</w:t>
      </w:r>
      <w:r w:rsidRPr="00752167">
        <w:rPr>
          <w:rFonts w:cstheme="minorHAnsi"/>
          <w:shd w:val="clear" w:color="auto" w:fill="FFFFFF"/>
        </w:rPr>
        <w:t xml:space="preserve"> van waaruit nieuwe samenwerkingsstructuren worden ontwikkeld. </w:t>
      </w:r>
      <w:r w:rsidR="003A0882">
        <w:rPr>
          <w:rFonts w:cstheme="minorHAnsi"/>
          <w:shd w:val="clear" w:color="auto" w:fill="FFFFFF"/>
        </w:rPr>
        <w:t>Samenwerking is n</w:t>
      </w:r>
      <w:r w:rsidRPr="00752167">
        <w:rPr>
          <w:rFonts w:cstheme="minorHAnsi"/>
          <w:shd w:val="clear" w:color="auto" w:fill="FFFFFF"/>
        </w:rPr>
        <w:t xml:space="preserve">odig om de technologie te realiseren </w:t>
      </w:r>
      <w:r w:rsidR="003A0882">
        <w:rPr>
          <w:rFonts w:cstheme="minorHAnsi"/>
          <w:shd w:val="clear" w:color="auto" w:fill="FFFFFF"/>
        </w:rPr>
        <w:t xml:space="preserve">en toe te gaan passen </w:t>
      </w:r>
      <w:r w:rsidRPr="00752167">
        <w:rPr>
          <w:rFonts w:cstheme="minorHAnsi"/>
          <w:shd w:val="clear" w:color="auto" w:fill="FFFFFF"/>
        </w:rPr>
        <w:t>voor de</w:t>
      </w:r>
      <w:r w:rsidR="003A0882">
        <w:rPr>
          <w:rFonts w:cstheme="minorHAnsi"/>
          <w:shd w:val="clear" w:color="auto" w:fill="FFFFFF"/>
        </w:rPr>
        <w:t xml:space="preserve"> innovatieve </w:t>
      </w:r>
      <w:r w:rsidRPr="00752167">
        <w:rPr>
          <w:rFonts w:cstheme="minorHAnsi"/>
          <w:shd w:val="clear" w:color="auto" w:fill="FFFFFF"/>
        </w:rPr>
        <w:t xml:space="preserve"> ‘groene’ scheepvaart en gedigitaliseerde scheepsbouw.</w:t>
      </w:r>
      <w:r>
        <w:rPr>
          <w:rFonts w:cstheme="minorHAnsi"/>
          <w:shd w:val="clear" w:color="auto" w:fill="FFFFFF"/>
        </w:rPr>
        <w:t xml:space="preserve"> </w:t>
      </w:r>
    </w:p>
    <w:p w14:paraId="0A1A0EF9" w14:textId="77777777" w:rsidR="006C505D" w:rsidRDefault="006C505D" w:rsidP="006C505D">
      <w:pPr>
        <w:pStyle w:val="NoSpacing"/>
      </w:pPr>
      <w:r>
        <w:t xml:space="preserve">De nieuwe samenwerkingsstructuren worden ontwikkeld rond vier innovatieve technologieën voor de overgang van fossiele naar hernieuwbare energie:  </w:t>
      </w:r>
    </w:p>
    <w:p w14:paraId="24BD1D9B" w14:textId="77777777" w:rsidR="006C505D" w:rsidRDefault="006C505D" w:rsidP="006C505D">
      <w:pPr>
        <w:pStyle w:val="NoSpacing"/>
        <w:numPr>
          <w:ilvl w:val="0"/>
          <w:numId w:val="3"/>
        </w:numPr>
      </w:pPr>
      <w:r>
        <w:t>Volledig elektrische aandrijving op hernieuwbare Redox Flow batterijtechnologie</w:t>
      </w:r>
    </w:p>
    <w:p w14:paraId="0625912A" w14:textId="77777777" w:rsidR="006C505D" w:rsidRDefault="006C505D" w:rsidP="006C505D">
      <w:pPr>
        <w:pStyle w:val="NoSpacing"/>
        <w:numPr>
          <w:ilvl w:val="0"/>
          <w:numId w:val="3"/>
        </w:numPr>
      </w:pPr>
      <w:r>
        <w:t xml:space="preserve">30-meter </w:t>
      </w:r>
      <w:proofErr w:type="spellStart"/>
      <w:r>
        <w:t>VentoFoils</w:t>
      </w:r>
      <w:proofErr w:type="spellEnd"/>
      <w:r>
        <w:t xml:space="preserve"> XL, windvoortstuwing voor schepen</w:t>
      </w:r>
    </w:p>
    <w:p w14:paraId="6A3EA12B" w14:textId="25FF1708" w:rsidR="006C505D" w:rsidRDefault="006C505D" w:rsidP="006C505D">
      <w:pPr>
        <w:pStyle w:val="NoSpacing"/>
        <w:numPr>
          <w:ilvl w:val="0"/>
          <w:numId w:val="3"/>
        </w:numPr>
      </w:pPr>
      <w:r>
        <w:t>Varen op waterstof (H2) door '</w:t>
      </w:r>
      <w:proofErr w:type="spellStart"/>
      <w:r>
        <w:t>marinisering</w:t>
      </w:r>
      <w:proofErr w:type="spellEnd"/>
      <w:r>
        <w:t xml:space="preserve">' van brandstofcellen van </w:t>
      </w:r>
      <w:r w:rsidR="003A0882">
        <w:t>3</w:t>
      </w:r>
      <w:r>
        <w:t>00 - 3000 kW</w:t>
      </w:r>
    </w:p>
    <w:p w14:paraId="7FB9CF33" w14:textId="5205F8F8" w:rsidR="006C505D" w:rsidRDefault="003A0882" w:rsidP="006C505D">
      <w:pPr>
        <w:pStyle w:val="NoSpacing"/>
        <w:numPr>
          <w:ilvl w:val="0"/>
          <w:numId w:val="3"/>
        </w:numPr>
      </w:pPr>
      <w:r>
        <w:t>CO</w:t>
      </w:r>
      <w:r w:rsidRPr="00B672F6">
        <w:rPr>
          <w:vertAlign w:val="subscript"/>
        </w:rPr>
        <w:t>2</w:t>
      </w:r>
      <w:r>
        <w:t>-</w:t>
      </w:r>
      <w:r w:rsidR="006C505D">
        <w:t xml:space="preserve">afvang- en </w:t>
      </w:r>
      <w:r w:rsidR="005C7B01">
        <w:t>ver</w:t>
      </w:r>
      <w:r w:rsidR="006C505D">
        <w:t>vloei</w:t>
      </w:r>
      <w:r w:rsidR="005C7B01">
        <w:t>ings-</w:t>
      </w:r>
      <w:r w:rsidR="006C505D">
        <w:t>installaties op schepen</w:t>
      </w:r>
    </w:p>
    <w:p w14:paraId="164EDCE7" w14:textId="77777777" w:rsidR="006C505D" w:rsidRDefault="006C505D" w:rsidP="006C505D">
      <w:pPr>
        <w:pStyle w:val="NoSpacing"/>
      </w:pPr>
    </w:p>
    <w:p w14:paraId="6A7D49AE" w14:textId="3D394DED" w:rsidR="006C505D" w:rsidRDefault="006C505D" w:rsidP="006C505D">
      <w:pPr>
        <w:pStyle w:val="NoSpacing"/>
      </w:pPr>
      <w:r>
        <w:t>De vier ‘groene’ technologieën bieden kansen voor de nieuwe maritieme maakindustrie</w:t>
      </w:r>
      <w:r w:rsidR="005C7B01">
        <w:t>, voor een ‘</w:t>
      </w:r>
      <w:proofErr w:type="spellStart"/>
      <w:r w:rsidR="005C7B01">
        <w:t>start-up</w:t>
      </w:r>
      <w:proofErr w:type="spellEnd"/>
      <w:r w:rsidR="005C7B01">
        <w:t>’, twee ‘</w:t>
      </w:r>
      <w:proofErr w:type="spellStart"/>
      <w:r w:rsidR="005C7B01">
        <w:t>scale</w:t>
      </w:r>
      <w:proofErr w:type="spellEnd"/>
      <w:r w:rsidR="005C7B01">
        <w:t>-ups’ en een nieuwe ‘Joint Venture’</w:t>
      </w:r>
      <w:r>
        <w:t>. Door dit te koppelen aan de digitale kansen</w:t>
      </w:r>
      <w:r w:rsidR="005C7B01">
        <w:t xml:space="preserve"> voor o</w:t>
      </w:r>
      <w:r w:rsidR="000B354E">
        <w:t>nder andere</w:t>
      </w:r>
      <w:r w:rsidR="005C7B01">
        <w:t xml:space="preserve"> robotiseren</w:t>
      </w:r>
      <w:r>
        <w:t xml:space="preserve"> in de bestaande maritieme maakindustrie, de werven en de toeleveranciers in de </w:t>
      </w:r>
      <w:r>
        <w:lastRenderedPageBreak/>
        <w:t>scheepsbouwprocessen</w:t>
      </w:r>
      <w:r w:rsidR="005C7B01">
        <w:t xml:space="preserve">, wordt </w:t>
      </w:r>
      <w:r>
        <w:t xml:space="preserve">een impuls </w:t>
      </w:r>
      <w:r w:rsidR="005C7B01">
        <w:t xml:space="preserve">gegeven </w:t>
      </w:r>
      <w:r>
        <w:t xml:space="preserve">aan de versterking van onze </w:t>
      </w:r>
      <w:r w:rsidR="005C7B01">
        <w:t xml:space="preserve">Noordelijke </w:t>
      </w:r>
      <w:r>
        <w:t>internationale koploper</w:t>
      </w:r>
      <w:r w:rsidR="00450668">
        <w:t xml:space="preserve"> </w:t>
      </w:r>
      <w:r>
        <w:t xml:space="preserve">positie. </w:t>
      </w:r>
    </w:p>
    <w:p w14:paraId="132C939A" w14:textId="77777777" w:rsidR="007C0E79" w:rsidRDefault="007C0E79" w:rsidP="00752167">
      <w:pPr>
        <w:pStyle w:val="NoSpacing"/>
        <w:rPr>
          <w:rFonts w:cstheme="minorHAnsi"/>
          <w:shd w:val="clear" w:color="auto" w:fill="FFFFFF"/>
        </w:rPr>
      </w:pPr>
    </w:p>
    <w:p w14:paraId="417DB769" w14:textId="1B002BE6" w:rsidR="007C0E79" w:rsidRPr="004255DC" w:rsidRDefault="004255DC" w:rsidP="007C0E79">
      <w:pPr>
        <w:pStyle w:val="NoSpacing"/>
        <w:rPr>
          <w:i/>
          <w:iCs/>
        </w:rPr>
      </w:pPr>
      <w:r w:rsidRPr="004255DC">
        <w:rPr>
          <w:i/>
          <w:iCs/>
        </w:rPr>
        <w:t>“</w:t>
      </w:r>
      <w:r w:rsidR="007C0E79" w:rsidRPr="004255DC">
        <w:rPr>
          <w:i/>
          <w:iCs/>
        </w:rPr>
        <w:t xml:space="preserve">Met </w:t>
      </w:r>
      <w:r w:rsidR="005C7B01">
        <w:rPr>
          <w:i/>
          <w:iCs/>
        </w:rPr>
        <w:t xml:space="preserve">de ontwikkeling van deze Noord-Nederlandse </w:t>
      </w:r>
      <w:r w:rsidR="007C0E79" w:rsidRPr="004255DC">
        <w:rPr>
          <w:i/>
          <w:iCs/>
        </w:rPr>
        <w:t xml:space="preserve">innovaties in het maritieme ecosysteem zullen we </w:t>
      </w:r>
      <w:r w:rsidR="005C7B01">
        <w:rPr>
          <w:i/>
          <w:iCs/>
        </w:rPr>
        <w:t xml:space="preserve">zowel </w:t>
      </w:r>
      <w:r w:rsidR="007C0E79" w:rsidRPr="004255DC">
        <w:rPr>
          <w:i/>
          <w:iCs/>
        </w:rPr>
        <w:t>onze positie in de mondiale scheepsbouw</w:t>
      </w:r>
      <w:r w:rsidR="005C7B01">
        <w:rPr>
          <w:i/>
          <w:iCs/>
        </w:rPr>
        <w:t>, als in de zee</w:t>
      </w:r>
      <w:r w:rsidR="007C0E79" w:rsidRPr="004255DC">
        <w:rPr>
          <w:i/>
          <w:iCs/>
        </w:rPr>
        <w:t xml:space="preserve">scheepvaart </w:t>
      </w:r>
      <w:r w:rsidR="0043688E">
        <w:rPr>
          <w:i/>
          <w:iCs/>
        </w:rPr>
        <w:t xml:space="preserve">verder kunnen gaan </w:t>
      </w:r>
      <w:r w:rsidR="007C0E79" w:rsidRPr="004255DC">
        <w:rPr>
          <w:i/>
          <w:iCs/>
        </w:rPr>
        <w:t>versterken.</w:t>
      </w:r>
      <w:r w:rsidRPr="004255DC">
        <w:rPr>
          <w:i/>
          <w:iCs/>
        </w:rPr>
        <w:t>”</w:t>
      </w:r>
    </w:p>
    <w:p w14:paraId="0EF2090B" w14:textId="77777777" w:rsidR="007C0E79" w:rsidRPr="00FE6F5F" w:rsidRDefault="007C0E79" w:rsidP="007C0E7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8C8C8C"/>
        </w:rPr>
      </w:pPr>
      <w:r w:rsidRPr="00FE6F5F">
        <w:rPr>
          <w:rStyle w:val="Strong"/>
          <w:rFonts w:asciiTheme="minorHAnsi" w:hAnsiTheme="minorHAnsi" w:cstheme="minorHAnsi"/>
          <w:b w:val="0"/>
          <w:bCs w:val="0"/>
          <w:color w:val="00A7DE"/>
          <w:bdr w:val="none" w:sz="0" w:space="0" w:color="auto" w:frame="1"/>
        </w:rPr>
        <w:t>Egbert Vuursteen, CEO van Royal Wagenborg en voorzitter van de Groninger Maritime Board.</w:t>
      </w:r>
    </w:p>
    <w:p w14:paraId="361AE987" w14:textId="77777777" w:rsidR="007C0E79" w:rsidRPr="007C0E79" w:rsidRDefault="007C0E79" w:rsidP="00752167">
      <w:pPr>
        <w:pStyle w:val="NoSpacing"/>
        <w:rPr>
          <w:rFonts w:cstheme="minorHAnsi"/>
          <w:shd w:val="clear" w:color="auto" w:fill="FFFFFF"/>
        </w:rPr>
      </w:pPr>
    </w:p>
    <w:p w14:paraId="62DD6B36" w14:textId="77777777" w:rsidR="00752167" w:rsidRPr="00752167" w:rsidRDefault="00752167" w:rsidP="00752167">
      <w:pPr>
        <w:pStyle w:val="NoSpacing"/>
        <w:rPr>
          <w:rFonts w:cstheme="minorHAnsi"/>
        </w:rPr>
      </w:pPr>
    </w:p>
    <w:p w14:paraId="76A82A4B" w14:textId="77777777" w:rsidR="00F52476" w:rsidRPr="00247126" w:rsidRDefault="004255DC" w:rsidP="00F52476">
      <w:pPr>
        <w:pStyle w:val="NoSpacing"/>
        <w:rPr>
          <w:i/>
          <w:iCs/>
        </w:rPr>
      </w:pPr>
      <w:r w:rsidRPr="00247126">
        <w:rPr>
          <w:i/>
          <w:iCs/>
        </w:rPr>
        <w:t>“</w:t>
      </w:r>
      <w:r w:rsidR="00752167" w:rsidRPr="00247126">
        <w:rPr>
          <w:i/>
          <w:iCs/>
        </w:rPr>
        <w:t>De maritieme industrie in Noord-Nederland is innovatie</w:t>
      </w:r>
      <w:r w:rsidR="0043688E" w:rsidRPr="00247126">
        <w:rPr>
          <w:i/>
          <w:iCs/>
        </w:rPr>
        <w:t>ver dan ooit</w:t>
      </w:r>
      <w:r w:rsidR="003156CF" w:rsidRPr="00247126">
        <w:rPr>
          <w:i/>
          <w:iCs/>
        </w:rPr>
        <w:t>,</w:t>
      </w:r>
      <w:r w:rsidR="00752167" w:rsidRPr="00247126">
        <w:rPr>
          <w:i/>
          <w:iCs/>
        </w:rPr>
        <w:t xml:space="preserve"> sterk en van groot belang voor de economie. </w:t>
      </w:r>
      <w:r w:rsidR="0043688E" w:rsidRPr="00247126">
        <w:rPr>
          <w:i/>
          <w:iCs/>
        </w:rPr>
        <w:t>D</w:t>
      </w:r>
      <w:r w:rsidR="00752167" w:rsidRPr="00247126">
        <w:rPr>
          <w:i/>
          <w:iCs/>
        </w:rPr>
        <w:t xml:space="preserve">eze sector </w:t>
      </w:r>
      <w:r w:rsidR="0043688E" w:rsidRPr="00247126">
        <w:rPr>
          <w:i/>
          <w:iCs/>
        </w:rPr>
        <w:t xml:space="preserve">maakt indrukwekkende plannen om te kunnen profiteren van de grote kansen die </w:t>
      </w:r>
      <w:r w:rsidR="00752167" w:rsidRPr="00247126">
        <w:rPr>
          <w:i/>
          <w:iCs/>
        </w:rPr>
        <w:t>de transitie naar duurzame scheepvaart</w:t>
      </w:r>
      <w:r w:rsidR="0043688E" w:rsidRPr="00247126">
        <w:rPr>
          <w:i/>
          <w:iCs/>
        </w:rPr>
        <w:t xml:space="preserve"> te bieden heeft voor de Noordelijke </w:t>
      </w:r>
      <w:r w:rsidR="00A03CD5" w:rsidRPr="00247126">
        <w:rPr>
          <w:i/>
          <w:iCs/>
        </w:rPr>
        <w:t xml:space="preserve">Maritieme </w:t>
      </w:r>
      <w:r w:rsidR="0043688E" w:rsidRPr="00247126">
        <w:rPr>
          <w:i/>
          <w:iCs/>
        </w:rPr>
        <w:t>maakindustrie</w:t>
      </w:r>
      <w:r w:rsidR="00752167" w:rsidRPr="00247126">
        <w:rPr>
          <w:i/>
          <w:iCs/>
        </w:rPr>
        <w:t xml:space="preserve">. Ik ben blij dat deze uitdaging </w:t>
      </w:r>
      <w:r w:rsidR="0043688E" w:rsidRPr="00247126">
        <w:rPr>
          <w:i/>
          <w:iCs/>
        </w:rPr>
        <w:t xml:space="preserve">op deze manier </w:t>
      </w:r>
      <w:r w:rsidR="00752167" w:rsidRPr="00247126">
        <w:rPr>
          <w:i/>
          <w:iCs/>
        </w:rPr>
        <w:t xml:space="preserve">wordt opgepakt in een unieke samenwerking tussen bedrijfsleven en kennisinstellingen. </w:t>
      </w:r>
      <w:r w:rsidR="00F52476" w:rsidRPr="00247126">
        <w:rPr>
          <w:i/>
          <w:iCs/>
        </w:rPr>
        <w:t>De Noordelijke maritieme industrie lijkt er echt één van ‘</w:t>
      </w:r>
      <w:r w:rsidR="00F52476" w:rsidRPr="00247126">
        <w:t xml:space="preserve">én woorden én daden’: </w:t>
      </w:r>
      <w:r w:rsidR="00F52476" w:rsidRPr="00247126">
        <w:rPr>
          <w:i/>
          <w:iCs/>
        </w:rPr>
        <w:t>er is eerst een maritiem innovatie- ecosysteem ontwikkeld en vandaaruit gaan robots aan het werk op werven en worden innovatieve installaties gebouwd om schepen duurzaam mee te laten varen.”</w:t>
      </w:r>
    </w:p>
    <w:p w14:paraId="5DB020E2" w14:textId="2F49CC35" w:rsidR="00BA1BD1" w:rsidRPr="00FE6F5F" w:rsidRDefault="00BA1BD1" w:rsidP="00F52476">
      <w:pPr>
        <w:pStyle w:val="NoSpacing"/>
        <w:rPr>
          <w:rFonts w:cstheme="minorHAnsi"/>
          <w:b/>
          <w:bCs/>
          <w:color w:val="8C8C8C"/>
        </w:rPr>
      </w:pPr>
      <w:r w:rsidRPr="00247126">
        <w:rPr>
          <w:rStyle w:val="Strong"/>
          <w:rFonts w:cstheme="minorHAnsi"/>
          <w:b w:val="0"/>
          <w:bCs w:val="0"/>
          <w:color w:val="00A7DE"/>
          <w:bdr w:val="none" w:sz="0" w:space="0" w:color="auto" w:frame="1"/>
        </w:rPr>
        <w:t xml:space="preserve">Henk Emmens, </w:t>
      </w:r>
      <w:r w:rsidR="00752167" w:rsidRPr="00247126">
        <w:rPr>
          <w:rStyle w:val="Strong"/>
          <w:rFonts w:cstheme="minorHAnsi"/>
          <w:b w:val="0"/>
          <w:bCs w:val="0"/>
          <w:color w:val="00A7DE"/>
          <w:bdr w:val="none" w:sz="0" w:space="0" w:color="auto" w:frame="1"/>
        </w:rPr>
        <w:t xml:space="preserve">Gedeputeerde </w:t>
      </w:r>
      <w:r w:rsidR="005D5C5E" w:rsidRPr="00A64C83">
        <w:rPr>
          <w:rStyle w:val="Strong"/>
          <w:rFonts w:cstheme="minorHAnsi"/>
          <w:b w:val="0"/>
          <w:bCs w:val="0"/>
          <w:color w:val="00A7DE"/>
          <w:bdr w:val="none" w:sz="0" w:space="0" w:color="auto" w:frame="1"/>
        </w:rPr>
        <w:t>econo</w:t>
      </w:r>
      <w:r w:rsidR="005D5C5E" w:rsidRPr="00247126">
        <w:rPr>
          <w:rStyle w:val="Strong"/>
          <w:rFonts w:cstheme="minorHAnsi"/>
          <w:b w:val="0"/>
          <w:bCs w:val="0"/>
          <w:color w:val="00A7DE"/>
          <w:bdr w:val="none" w:sz="0" w:space="0" w:color="auto" w:frame="1"/>
        </w:rPr>
        <w:t xml:space="preserve">mie </w:t>
      </w:r>
      <w:r w:rsidR="00752167" w:rsidRPr="00247126">
        <w:rPr>
          <w:rStyle w:val="Strong"/>
          <w:rFonts w:cstheme="minorHAnsi"/>
          <w:b w:val="0"/>
          <w:bCs w:val="0"/>
          <w:color w:val="00A7DE"/>
          <w:bdr w:val="none" w:sz="0" w:space="0" w:color="auto" w:frame="1"/>
        </w:rPr>
        <w:t xml:space="preserve">van de </w:t>
      </w:r>
      <w:r w:rsidR="005D5C5E" w:rsidRPr="00247126">
        <w:rPr>
          <w:rStyle w:val="Strong"/>
          <w:rFonts w:cstheme="minorHAnsi"/>
          <w:b w:val="0"/>
          <w:bCs w:val="0"/>
          <w:color w:val="00A7DE"/>
          <w:bdr w:val="none" w:sz="0" w:space="0" w:color="auto" w:frame="1"/>
        </w:rPr>
        <w:t>p</w:t>
      </w:r>
      <w:r w:rsidRPr="00247126">
        <w:rPr>
          <w:rStyle w:val="Strong"/>
          <w:rFonts w:cstheme="minorHAnsi"/>
          <w:b w:val="0"/>
          <w:bCs w:val="0"/>
          <w:color w:val="00A7DE"/>
          <w:bdr w:val="none" w:sz="0" w:space="0" w:color="auto" w:frame="1"/>
        </w:rPr>
        <w:t>rovinc</w:t>
      </w:r>
      <w:r w:rsidR="00752167" w:rsidRPr="00247126">
        <w:rPr>
          <w:rStyle w:val="Strong"/>
          <w:rFonts w:cstheme="minorHAnsi"/>
          <w:b w:val="0"/>
          <w:bCs w:val="0"/>
          <w:color w:val="00A7DE"/>
          <w:bdr w:val="none" w:sz="0" w:space="0" w:color="auto" w:frame="1"/>
        </w:rPr>
        <w:t>i</w:t>
      </w:r>
      <w:r w:rsidRPr="00247126">
        <w:rPr>
          <w:rStyle w:val="Strong"/>
          <w:rFonts w:cstheme="minorHAnsi"/>
          <w:b w:val="0"/>
          <w:bCs w:val="0"/>
          <w:color w:val="00A7DE"/>
          <w:bdr w:val="none" w:sz="0" w:space="0" w:color="auto" w:frame="1"/>
        </w:rPr>
        <w:t>e</w:t>
      </w:r>
      <w:r w:rsidR="00752167" w:rsidRPr="00247126">
        <w:rPr>
          <w:rStyle w:val="Strong"/>
          <w:rFonts w:cstheme="minorHAnsi"/>
          <w:b w:val="0"/>
          <w:bCs w:val="0"/>
          <w:color w:val="00A7DE"/>
          <w:bdr w:val="none" w:sz="0" w:space="0" w:color="auto" w:frame="1"/>
        </w:rPr>
        <w:t xml:space="preserve"> </w:t>
      </w:r>
      <w:r w:rsidRPr="00247126">
        <w:rPr>
          <w:rStyle w:val="Strong"/>
          <w:rFonts w:cstheme="minorHAnsi"/>
          <w:b w:val="0"/>
          <w:bCs w:val="0"/>
          <w:color w:val="00A7DE"/>
          <w:bdr w:val="none" w:sz="0" w:space="0" w:color="auto" w:frame="1"/>
        </w:rPr>
        <w:t>Groningen</w:t>
      </w:r>
    </w:p>
    <w:p w14:paraId="6CA25721" w14:textId="77777777" w:rsidR="00F52476" w:rsidRPr="00F52476" w:rsidRDefault="00F52476" w:rsidP="00B87136">
      <w:pPr>
        <w:tabs>
          <w:tab w:val="left" w:pos="6379"/>
        </w:tabs>
        <w:rPr>
          <w:rFonts w:ascii="Lato" w:hAnsi="Lato" w:cstheme="minorHAnsi"/>
          <w:b/>
          <w:bCs/>
        </w:rPr>
      </w:pPr>
    </w:p>
    <w:p w14:paraId="592056A3" w14:textId="27F97A47" w:rsidR="00E023B7" w:rsidRPr="00E023B7" w:rsidRDefault="006C505D" w:rsidP="00E023B7">
      <w:pPr>
        <w:pStyle w:val="Heading2"/>
      </w:pPr>
      <w:r>
        <w:t xml:space="preserve">Veelbelovende </w:t>
      </w:r>
      <w:r w:rsidR="00DB580B">
        <w:t xml:space="preserve">Strategische Plannen voor </w:t>
      </w:r>
      <w:r>
        <w:t>v</w:t>
      </w:r>
      <w:r w:rsidR="00E023B7" w:rsidRPr="00E023B7">
        <w:t xml:space="preserve">ijf </w:t>
      </w:r>
      <w:proofErr w:type="spellStart"/>
      <w:r w:rsidR="00E023B7" w:rsidRPr="00E023B7">
        <w:t>waardeketens</w:t>
      </w:r>
      <w:proofErr w:type="spellEnd"/>
      <w:r w:rsidR="00E023B7" w:rsidRPr="00E023B7">
        <w:t xml:space="preserve"> </w:t>
      </w:r>
    </w:p>
    <w:p w14:paraId="5ACE4BD9" w14:textId="5EBD2DCD" w:rsidR="006C505D" w:rsidRDefault="006C505D" w:rsidP="006C505D">
      <w:pPr>
        <w:pStyle w:val="NoSpacing"/>
      </w:pPr>
      <w:r>
        <w:t xml:space="preserve">Tijdens het symposium werden veelbelovende resultaten gedeeld, zoals </w:t>
      </w:r>
      <w:r w:rsidR="00A03CD5">
        <w:t xml:space="preserve">van </w:t>
      </w:r>
      <w:r>
        <w:t xml:space="preserve">de Groningse </w:t>
      </w:r>
      <w:proofErr w:type="spellStart"/>
      <w:r w:rsidR="00A03CD5">
        <w:t>scale</w:t>
      </w:r>
      <w:proofErr w:type="spellEnd"/>
      <w:r>
        <w:t xml:space="preserve">-up </w:t>
      </w:r>
      <w:proofErr w:type="spellStart"/>
      <w:r w:rsidR="00A03CD5">
        <w:t>Ec</w:t>
      </w:r>
      <w:r>
        <w:t>onowind</w:t>
      </w:r>
      <w:proofErr w:type="spellEnd"/>
      <w:r>
        <w:t>,</w:t>
      </w:r>
      <w:r w:rsidR="000B354E">
        <w:t xml:space="preserve"> die</w:t>
      </w:r>
      <w:r>
        <w:t xml:space="preserve"> inmiddels wereldmarktleider </w:t>
      </w:r>
      <w:r w:rsidR="000B354E">
        <w:t xml:space="preserve">is </w:t>
      </w:r>
      <w:r>
        <w:t xml:space="preserve">in </w:t>
      </w:r>
      <w:r w:rsidR="00A03CD5">
        <w:t xml:space="preserve">hulp-windvoortstuwing op zeeschepen met </w:t>
      </w:r>
      <w:r>
        <w:t xml:space="preserve">de 16 meter </w:t>
      </w:r>
      <w:proofErr w:type="spellStart"/>
      <w:r>
        <w:t>Vent</w:t>
      </w:r>
      <w:r w:rsidR="00A03CD5">
        <w:t>o</w:t>
      </w:r>
      <w:r>
        <w:t>Foils</w:t>
      </w:r>
      <w:proofErr w:type="spellEnd"/>
      <w:r w:rsidR="00A03CD5">
        <w:t xml:space="preserve">. Samen met Scheepswerf Bijlsma, Conoship, NHL-Stenden/Maritiem Instituut Willem </w:t>
      </w:r>
      <w:proofErr w:type="spellStart"/>
      <w:r w:rsidR="00A03CD5">
        <w:t>Barends</w:t>
      </w:r>
      <w:r w:rsidR="00CC219F">
        <w:t>z</w:t>
      </w:r>
      <w:proofErr w:type="spellEnd"/>
      <w:r w:rsidR="00A03CD5">
        <w:t xml:space="preserve"> en nog enkele partners ontwikkelt Econowind </w:t>
      </w:r>
      <w:r>
        <w:t>daadwerkelijk</w:t>
      </w:r>
      <w:r w:rsidR="00A03CD5">
        <w:t xml:space="preserve"> </w:t>
      </w:r>
      <w:r>
        <w:t xml:space="preserve">30 meter hoge </w:t>
      </w:r>
      <w:proofErr w:type="spellStart"/>
      <w:r>
        <w:t>VentoFoils</w:t>
      </w:r>
      <w:proofErr w:type="spellEnd"/>
      <w:r w:rsidR="00A03CD5">
        <w:t xml:space="preserve">, waarvan het prototype in </w:t>
      </w:r>
      <w:proofErr w:type="spellStart"/>
      <w:r w:rsidR="00A03CD5">
        <w:t>Warten</w:t>
      </w:r>
      <w:proofErr w:type="spellEnd"/>
      <w:r w:rsidR="00A03CD5">
        <w:t xml:space="preserve"> in aanbouw is.</w:t>
      </w:r>
      <w:r>
        <w:t xml:space="preserve"> Naast de windvoortstuwing voor kustvaartschepen, kunnen de Noordelijke bedrijven </w:t>
      </w:r>
      <w:r w:rsidR="00A03CD5">
        <w:t xml:space="preserve">daarmee </w:t>
      </w:r>
      <w:r>
        <w:t xml:space="preserve">ook de wereldwijde vloot van </w:t>
      </w:r>
      <w:r w:rsidR="00861FB6">
        <w:t xml:space="preserve">grote </w:t>
      </w:r>
      <w:r>
        <w:t xml:space="preserve">bulk carriers en tankers voorzien van windvoortstuwing. </w:t>
      </w:r>
    </w:p>
    <w:p w14:paraId="16D8CA98" w14:textId="77777777" w:rsidR="003E3DA5" w:rsidRDefault="003E3DA5" w:rsidP="006C505D">
      <w:pPr>
        <w:pStyle w:val="NoSpacing"/>
      </w:pPr>
    </w:p>
    <w:p w14:paraId="791F5887" w14:textId="16E4A4DF" w:rsidR="006C505D" w:rsidRDefault="000B354E" w:rsidP="006C505D">
      <w:pPr>
        <w:pStyle w:val="NoSpacing"/>
      </w:pPr>
      <w:r>
        <w:t>Er zijn plannen om i</w:t>
      </w:r>
      <w:r w:rsidR="00861FB6">
        <w:t xml:space="preserve">n </w:t>
      </w:r>
      <w:r w:rsidR="006C505D">
        <w:t>Veendam</w:t>
      </w:r>
      <w:r w:rsidR="00861FB6">
        <w:t xml:space="preserve"> </w:t>
      </w:r>
      <w:r w:rsidR="006C505D">
        <w:t>bij Bouman Industries een productielocatie</w:t>
      </w:r>
      <w:r>
        <w:t xml:space="preserve"> op te zetten</w:t>
      </w:r>
      <w:r w:rsidR="006C505D">
        <w:t xml:space="preserve"> voor het produceren van CO</w:t>
      </w:r>
      <w:r w:rsidR="006C505D">
        <w:rPr>
          <w:rFonts w:cstheme="minorHAnsi"/>
        </w:rPr>
        <w:t>₂</w:t>
      </w:r>
      <w:r w:rsidR="006C505D">
        <w:t xml:space="preserve"> afvanginstallaties op schepen</w:t>
      </w:r>
      <w:r w:rsidR="00861FB6">
        <w:t xml:space="preserve">, die ontwikkeld worden door Bouman/Carbotreat en Conoship, die daarvoor de nieuwe joint venture </w:t>
      </w:r>
      <w:r w:rsidR="00861FB6" w:rsidRPr="00B672F6">
        <w:rPr>
          <w:i/>
          <w:iCs/>
        </w:rPr>
        <w:t>Carbotreat Maritime</w:t>
      </w:r>
      <w:r w:rsidR="00861FB6">
        <w:t xml:space="preserve"> hebben opgericht</w:t>
      </w:r>
      <w:r w:rsidR="006C505D">
        <w:t xml:space="preserve">. </w:t>
      </w:r>
      <w:r w:rsidR="00861FB6">
        <w:t>In Hoogezand</w:t>
      </w:r>
      <w:r w:rsidR="003E3DA5">
        <w:t xml:space="preserve"> gaat Holthausen Clean Technol</w:t>
      </w:r>
      <w:r w:rsidR="00861FB6">
        <w:t>o</w:t>
      </w:r>
      <w:r w:rsidR="003E3DA5">
        <w:t>gy zich toeleggen op de ontwikkeling van maritieme brandstofcellen.</w:t>
      </w:r>
      <w:r w:rsidR="009F24E2">
        <w:t xml:space="preserve"> </w:t>
      </w:r>
      <w:r w:rsidR="00861FB6">
        <w:t xml:space="preserve">Daarmee kunnen in de toekomst werkschepen en kustvaartschepen geheel </w:t>
      </w:r>
      <w:proofErr w:type="spellStart"/>
      <w:r w:rsidR="00861FB6">
        <w:t>emissieloos</w:t>
      </w:r>
      <w:proofErr w:type="spellEnd"/>
      <w:r w:rsidR="00861FB6">
        <w:t xml:space="preserve"> gaan varen op duurzaam geproduceerde waterstof, op vaartrajecten  </w:t>
      </w:r>
      <w:r w:rsidR="009F24E2">
        <w:t xml:space="preserve">tot 1500 </w:t>
      </w:r>
      <w:r w:rsidR="00861FB6">
        <w:t xml:space="preserve">á 2000 </w:t>
      </w:r>
      <w:r w:rsidR="009F24E2">
        <w:t>mijl</w:t>
      </w:r>
      <w:r w:rsidR="00861FB6">
        <w:t>.</w:t>
      </w:r>
      <w:r w:rsidR="009F24E2">
        <w:t xml:space="preserve"> O</w:t>
      </w:r>
      <w:r w:rsidR="00861FB6">
        <w:t>o</w:t>
      </w:r>
      <w:r w:rsidR="009F24E2">
        <w:t>k g</w:t>
      </w:r>
      <w:r w:rsidR="003E3DA5">
        <w:t xml:space="preserve">aan diverse Noord-Nederlandse partijen samenwerken met een buitenlandse ontwikkelaar van </w:t>
      </w:r>
      <w:r w:rsidR="00861FB6">
        <w:t>een nieuw type batterij-technologie die ontwikkeld wordt voor zonneparken. D</w:t>
      </w:r>
      <w:r w:rsidR="003E3DA5">
        <w:t>e</w:t>
      </w:r>
      <w:r w:rsidR="00861FB6">
        <w:t>ze ‘</w:t>
      </w:r>
      <w:r w:rsidR="003E3DA5">
        <w:t xml:space="preserve">Redox Flow </w:t>
      </w:r>
      <w:r w:rsidR="00861FB6">
        <w:t xml:space="preserve">Batterij’ </w:t>
      </w:r>
      <w:r w:rsidR="003E3DA5">
        <w:t xml:space="preserve">Technologie </w:t>
      </w:r>
      <w:r w:rsidR="00861FB6">
        <w:t xml:space="preserve">biedt goede kansen voor </w:t>
      </w:r>
      <w:r w:rsidR="003E3DA5">
        <w:t xml:space="preserve">toepassing in </w:t>
      </w:r>
      <w:r w:rsidR="001B05D0">
        <w:t>werk</w:t>
      </w:r>
      <w:r w:rsidR="003E3DA5">
        <w:t xml:space="preserve">schepen </w:t>
      </w:r>
      <w:r w:rsidR="00861FB6">
        <w:t>,</w:t>
      </w:r>
      <w:r w:rsidR="001B05D0">
        <w:t xml:space="preserve"> en ook </w:t>
      </w:r>
      <w:r w:rsidR="003E3DA5">
        <w:t xml:space="preserve">kustvaartschepen </w:t>
      </w:r>
      <w:r w:rsidR="001B05D0">
        <w:t xml:space="preserve">kunnen er op termijn </w:t>
      </w:r>
      <w:r w:rsidR="003E3DA5">
        <w:t xml:space="preserve">op routes tot 500 mijl volledig elektrisch varen. </w:t>
      </w:r>
    </w:p>
    <w:p w14:paraId="519A0CA6" w14:textId="77777777" w:rsidR="006C505D" w:rsidRDefault="006C505D" w:rsidP="006C505D">
      <w:pPr>
        <w:pStyle w:val="NoSpacing"/>
      </w:pPr>
    </w:p>
    <w:p w14:paraId="2B640DB9" w14:textId="2DA72C40" w:rsidR="001013AD" w:rsidRDefault="00DB580B" w:rsidP="006C505D">
      <w:pPr>
        <w:pStyle w:val="NoSpacing"/>
      </w:pPr>
      <w:r>
        <w:t>Voor elk van d</w:t>
      </w:r>
      <w:r w:rsidR="009F24E2">
        <w:t xml:space="preserve">eze nieuwe technologieën </w:t>
      </w:r>
      <w:r>
        <w:t>is met de</w:t>
      </w:r>
      <w:r w:rsidR="00F50188">
        <w:t xml:space="preserve"> betreffende</w:t>
      </w:r>
      <w:r>
        <w:t xml:space="preserve"> waardeketen een Strategisch Plan ontwikkeld voor de periode tot 2030, met de stappen om te komen van R&amp;D tot aan grootschalige industriële productie van de installaties in Noord-Nederland. Daar</w:t>
      </w:r>
      <w:r w:rsidR="00F50188">
        <w:t>voor</w:t>
      </w:r>
      <w:r>
        <w:t xml:space="preserve"> </w:t>
      </w:r>
      <w:r w:rsidR="00F50188">
        <w:t xml:space="preserve">zijn de benodigde investeringen uitgewerkt en ook de potentiële ondersteuningsmogelijkheden vanuit provinciale, landelijke en Europese overheden, voor wat betreft subsidies, financieringen en financieringsgaranties. </w:t>
      </w:r>
    </w:p>
    <w:p w14:paraId="0218877E" w14:textId="77777777" w:rsidR="001013AD" w:rsidRDefault="001013AD" w:rsidP="006C505D">
      <w:pPr>
        <w:pStyle w:val="NoSpacing"/>
      </w:pPr>
    </w:p>
    <w:p w14:paraId="5BCD9E18" w14:textId="29513296" w:rsidR="00DB580B" w:rsidRDefault="00F50188" w:rsidP="006C505D">
      <w:pPr>
        <w:pStyle w:val="NoSpacing"/>
      </w:pPr>
      <w:r>
        <w:t xml:space="preserve">Voor digitaliseren en robotiseren van de scheepswerven en co-makers is ook een dergelijk Strategisch Plan uitgewerkt, </w:t>
      </w:r>
      <w:r w:rsidR="001013AD">
        <w:t xml:space="preserve">rond het oprichten van een ‘Regionaal Opleidings- en Testcentrum Slimme Scheepsbouw’ (ROTSS). Daarin gaan de Noordelijke werven samen werken aan oplossingen voor automatiseren en robotiseren van </w:t>
      </w:r>
      <w:r w:rsidR="001013AD">
        <w:lastRenderedPageBreak/>
        <w:t xml:space="preserve">scheepsbouwprocessen en opleiden van nieuwe en bestaande vakmensen in toepassen van deze nieuwe technologie op de werven. </w:t>
      </w:r>
    </w:p>
    <w:p w14:paraId="4490CAFA" w14:textId="77777777" w:rsidR="00F50188" w:rsidRDefault="00F50188" w:rsidP="006C505D">
      <w:pPr>
        <w:pStyle w:val="NoSpacing"/>
      </w:pPr>
    </w:p>
    <w:p w14:paraId="251F1F0E" w14:textId="0CE029B8" w:rsidR="009F24E2" w:rsidRDefault="00F50188" w:rsidP="006C505D">
      <w:pPr>
        <w:pStyle w:val="NoSpacing"/>
      </w:pPr>
      <w:r>
        <w:t xml:space="preserve">Door deze nieuwe activiteiten </w:t>
      </w:r>
      <w:r w:rsidR="009F24E2">
        <w:t>voor de vergroening van de scheepvaart te koppelen aan digital</w:t>
      </w:r>
      <w:r w:rsidR="001B05D0">
        <w:t>isering en robotisering van de Noordelijke</w:t>
      </w:r>
      <w:r w:rsidR="009F24E2">
        <w:t xml:space="preserve"> scheepsbouw realiseert de </w:t>
      </w:r>
      <w:r w:rsidRPr="00B672F6">
        <w:rPr>
          <w:i/>
          <w:iCs/>
        </w:rPr>
        <w:t>Green Maritime Coalition</w:t>
      </w:r>
      <w:r>
        <w:t xml:space="preserve"> </w:t>
      </w:r>
      <w:r w:rsidR="009F24E2">
        <w:t xml:space="preserve">een impuls </w:t>
      </w:r>
      <w:r>
        <w:t xml:space="preserve">voor de </w:t>
      </w:r>
      <w:r w:rsidR="009F24E2">
        <w:t>versterking van de</w:t>
      </w:r>
      <w:r>
        <w:t xml:space="preserve"> gehele</w:t>
      </w:r>
      <w:r w:rsidR="009F24E2">
        <w:t xml:space="preserve"> maritieme </w:t>
      </w:r>
      <w:r>
        <w:t xml:space="preserve">maakindustrie in </w:t>
      </w:r>
      <w:r w:rsidR="009F24E2">
        <w:t xml:space="preserve">Noord-Nederland. </w:t>
      </w:r>
    </w:p>
    <w:p w14:paraId="5B10F601" w14:textId="77777777" w:rsidR="009F24E2" w:rsidRDefault="009F24E2" w:rsidP="006C505D">
      <w:pPr>
        <w:pStyle w:val="NoSpacing"/>
      </w:pPr>
    </w:p>
    <w:p w14:paraId="5E7C38A9" w14:textId="34B576D0" w:rsidR="001B05D0" w:rsidRDefault="001B05D0" w:rsidP="006C505D">
      <w:pPr>
        <w:pStyle w:val="NoSpacing"/>
      </w:pPr>
      <w:r>
        <w:t xml:space="preserve"> </w:t>
      </w:r>
    </w:p>
    <w:p w14:paraId="4AFAE2BA" w14:textId="77777777" w:rsidR="00586C9D" w:rsidRDefault="00586C9D" w:rsidP="004255DC">
      <w:pPr>
        <w:pStyle w:val="NoSpacing"/>
      </w:pPr>
    </w:p>
    <w:p w14:paraId="2D3A3414" w14:textId="4A1965EE" w:rsidR="004255DC" w:rsidRPr="00B672F6" w:rsidRDefault="00B672F6" w:rsidP="004255DC">
      <w:pPr>
        <w:pStyle w:val="NoSpacing"/>
        <w:rPr>
          <w:i/>
          <w:iCs/>
        </w:rPr>
      </w:pPr>
      <w:r>
        <w:rPr>
          <w:i/>
          <w:iCs/>
        </w:rPr>
        <w:t>“</w:t>
      </w:r>
      <w:r w:rsidR="00D07033" w:rsidRPr="00B672F6">
        <w:rPr>
          <w:i/>
          <w:iCs/>
        </w:rPr>
        <w:t xml:space="preserve">Het maritieme ecosysteem </w:t>
      </w:r>
      <w:r w:rsidR="00586C9D" w:rsidRPr="00B672F6">
        <w:rPr>
          <w:i/>
          <w:iCs/>
        </w:rPr>
        <w:t xml:space="preserve">gaat onder de naam </w:t>
      </w:r>
      <w:r w:rsidR="00586C9D" w:rsidRPr="00B672F6">
        <w:rPr>
          <w:b/>
          <w:bCs/>
          <w:i/>
          <w:iCs/>
        </w:rPr>
        <w:t>Green Maritime Coalition</w:t>
      </w:r>
      <w:r w:rsidR="00586C9D" w:rsidRPr="00B672F6">
        <w:rPr>
          <w:i/>
          <w:iCs/>
        </w:rPr>
        <w:t xml:space="preserve"> </w:t>
      </w:r>
      <w:r w:rsidR="00586C9D" w:rsidRPr="00B672F6">
        <w:rPr>
          <w:b/>
          <w:bCs/>
          <w:i/>
          <w:iCs/>
        </w:rPr>
        <w:t>(GMC)</w:t>
      </w:r>
      <w:r w:rsidR="00586C9D" w:rsidRPr="00B672F6">
        <w:rPr>
          <w:i/>
          <w:iCs/>
        </w:rPr>
        <w:t xml:space="preserve"> samen </w:t>
      </w:r>
      <w:r w:rsidR="003156CF" w:rsidRPr="00B672F6">
        <w:rPr>
          <w:i/>
          <w:iCs/>
        </w:rPr>
        <w:t xml:space="preserve">verder </w:t>
      </w:r>
      <w:r>
        <w:rPr>
          <w:i/>
          <w:iCs/>
        </w:rPr>
        <w:t xml:space="preserve">met het </w:t>
      </w:r>
      <w:r w:rsidR="003156CF" w:rsidRPr="00B672F6">
        <w:rPr>
          <w:i/>
          <w:iCs/>
        </w:rPr>
        <w:t xml:space="preserve">(door) ontwikkelen van </w:t>
      </w:r>
      <w:r w:rsidR="001B05D0" w:rsidRPr="00B672F6">
        <w:rPr>
          <w:i/>
          <w:iCs/>
        </w:rPr>
        <w:t xml:space="preserve">de </w:t>
      </w:r>
      <w:r w:rsidR="00D07033" w:rsidRPr="00B672F6">
        <w:rPr>
          <w:i/>
          <w:iCs/>
        </w:rPr>
        <w:t xml:space="preserve">vijf </w:t>
      </w:r>
      <w:proofErr w:type="spellStart"/>
      <w:r w:rsidR="00D07033" w:rsidRPr="00B672F6">
        <w:rPr>
          <w:i/>
          <w:iCs/>
        </w:rPr>
        <w:t>waardeketens</w:t>
      </w:r>
      <w:proofErr w:type="spellEnd"/>
      <w:r w:rsidR="001B05D0" w:rsidRPr="00B672F6">
        <w:rPr>
          <w:i/>
          <w:iCs/>
        </w:rPr>
        <w:t xml:space="preserve"> en op zoek naar </w:t>
      </w:r>
      <w:r w:rsidR="001013AD" w:rsidRPr="00B672F6">
        <w:rPr>
          <w:i/>
          <w:iCs/>
        </w:rPr>
        <w:t xml:space="preserve">de </w:t>
      </w:r>
      <w:r w:rsidR="001B05D0" w:rsidRPr="00B672F6">
        <w:rPr>
          <w:i/>
          <w:iCs/>
        </w:rPr>
        <w:t xml:space="preserve">nieuwe </w:t>
      </w:r>
      <w:r w:rsidR="001013AD" w:rsidRPr="00B672F6">
        <w:rPr>
          <w:i/>
          <w:iCs/>
        </w:rPr>
        <w:t>kansrijke</w:t>
      </w:r>
      <w:r w:rsidR="001B05D0" w:rsidRPr="00B672F6">
        <w:rPr>
          <w:i/>
          <w:iCs/>
        </w:rPr>
        <w:t xml:space="preserve"> </w:t>
      </w:r>
      <w:r w:rsidR="001013AD" w:rsidRPr="00B672F6">
        <w:rPr>
          <w:i/>
          <w:iCs/>
        </w:rPr>
        <w:t xml:space="preserve">maritieme </w:t>
      </w:r>
      <w:r w:rsidR="001B05D0" w:rsidRPr="00B672F6">
        <w:rPr>
          <w:i/>
          <w:iCs/>
        </w:rPr>
        <w:t>innovaties van morgen</w:t>
      </w:r>
      <w:r w:rsidR="00D07033" w:rsidRPr="00B672F6">
        <w:rPr>
          <w:i/>
          <w:iCs/>
        </w:rPr>
        <w:t xml:space="preserve">. </w:t>
      </w:r>
      <w:r w:rsidR="001B05D0" w:rsidRPr="00B672F6">
        <w:rPr>
          <w:i/>
          <w:iCs/>
        </w:rPr>
        <w:t xml:space="preserve">Vanuit de </w:t>
      </w:r>
      <w:proofErr w:type="spellStart"/>
      <w:r w:rsidR="001B05D0" w:rsidRPr="00B672F6">
        <w:rPr>
          <w:i/>
          <w:iCs/>
        </w:rPr>
        <w:t>waardeketens</w:t>
      </w:r>
      <w:proofErr w:type="spellEnd"/>
      <w:r w:rsidR="001B05D0" w:rsidRPr="00B672F6">
        <w:rPr>
          <w:i/>
          <w:iCs/>
        </w:rPr>
        <w:t xml:space="preserve"> worden de verschillende technologieën ontwikkeld in R&amp;D-trajecten met meerdere kennisinstellingen en samenwerkingspartners. Er worden prototypes gebouwd die getest en gedemonstreerd gaan worden in </w:t>
      </w:r>
      <w:r w:rsidR="001013AD" w:rsidRPr="00B672F6">
        <w:rPr>
          <w:i/>
          <w:iCs/>
        </w:rPr>
        <w:t xml:space="preserve">toepassing in </w:t>
      </w:r>
      <w:r w:rsidR="001B05D0" w:rsidRPr="00B672F6">
        <w:rPr>
          <w:i/>
          <w:iCs/>
        </w:rPr>
        <w:t xml:space="preserve">de operationele praktijk op zeeschepen. </w:t>
      </w:r>
      <w:r w:rsidR="00586C9D" w:rsidRPr="00B672F6">
        <w:rPr>
          <w:i/>
          <w:iCs/>
        </w:rPr>
        <w:t xml:space="preserve">Met de toenemende druk tot uitstootbeperking nemen de commerciële mogelijkheden voor de nieuwe installaties snel toe en komen steeds grootschaliger </w:t>
      </w:r>
      <w:r w:rsidR="001B05D0" w:rsidRPr="00B672F6">
        <w:rPr>
          <w:i/>
          <w:iCs/>
        </w:rPr>
        <w:t>industriële activiteiten</w:t>
      </w:r>
      <w:r w:rsidR="00586C9D" w:rsidRPr="00B672F6">
        <w:rPr>
          <w:i/>
          <w:iCs/>
        </w:rPr>
        <w:t xml:space="preserve"> in beeld</w:t>
      </w:r>
      <w:r w:rsidR="001013AD" w:rsidRPr="00B672F6">
        <w:rPr>
          <w:i/>
          <w:iCs/>
        </w:rPr>
        <w:t>, voor de Noordelijke- en de wereldmarkt.</w:t>
      </w:r>
      <w:r w:rsidR="001B05D0" w:rsidRPr="00B672F6">
        <w:rPr>
          <w:i/>
          <w:iCs/>
        </w:rPr>
        <w:t xml:space="preserve"> </w:t>
      </w:r>
      <w:r w:rsidR="004255DC" w:rsidRPr="00B672F6">
        <w:rPr>
          <w:i/>
          <w:iCs/>
        </w:rPr>
        <w:t xml:space="preserve">De kansen die de energietransitie biedt </w:t>
      </w:r>
      <w:r w:rsidR="00586C9D" w:rsidRPr="00B672F6">
        <w:rPr>
          <w:i/>
          <w:iCs/>
        </w:rPr>
        <w:t xml:space="preserve">kunnen </w:t>
      </w:r>
      <w:r w:rsidR="004255DC" w:rsidRPr="00B672F6">
        <w:rPr>
          <w:i/>
          <w:iCs/>
        </w:rPr>
        <w:t>zo ook echt door het hele maritieme ecosysteem in Noord-Nederland benut</w:t>
      </w:r>
      <w:r w:rsidR="00586C9D" w:rsidRPr="00B672F6">
        <w:rPr>
          <w:i/>
          <w:iCs/>
        </w:rPr>
        <w:t xml:space="preserve"> worden</w:t>
      </w:r>
      <w:r>
        <w:rPr>
          <w:i/>
          <w:iCs/>
        </w:rPr>
        <w:t xml:space="preserve">”, </w:t>
      </w:r>
      <w:r w:rsidRPr="00B672F6">
        <w:t>besluit Guus van der Bles directeur R&amp;D bij Conoship International</w:t>
      </w:r>
      <w:r w:rsidR="004255DC" w:rsidRPr="00B672F6">
        <w:t>.</w:t>
      </w:r>
      <w:r w:rsidR="004255DC" w:rsidRPr="00B672F6">
        <w:rPr>
          <w:i/>
          <w:iCs/>
        </w:rPr>
        <w:t xml:space="preserve">  </w:t>
      </w:r>
    </w:p>
    <w:p w14:paraId="1295A86E" w14:textId="77777777" w:rsidR="004255DC" w:rsidRDefault="004255DC" w:rsidP="00E023B7">
      <w:pPr>
        <w:pStyle w:val="NoSpacing"/>
      </w:pPr>
    </w:p>
    <w:p w14:paraId="012D5F16" w14:textId="77777777" w:rsidR="004255DC" w:rsidRDefault="004255DC" w:rsidP="00E023B7">
      <w:pPr>
        <w:pStyle w:val="NoSpacing"/>
      </w:pPr>
    </w:p>
    <w:p w14:paraId="79C7426B" w14:textId="77777777" w:rsidR="00760069" w:rsidRDefault="00760069" w:rsidP="00E023B7">
      <w:pPr>
        <w:pStyle w:val="NoSpacing"/>
      </w:pPr>
    </w:p>
    <w:p w14:paraId="3DCD09DD" w14:textId="3EA832BB" w:rsidR="004255DC" w:rsidRDefault="00F616E6" w:rsidP="004255DC">
      <w:pPr>
        <w:pStyle w:val="NoSpacing"/>
        <w:rPr>
          <w:highlight w:val="yellow"/>
        </w:rPr>
      </w:pPr>
      <w:r>
        <w:rPr>
          <w:noProof/>
        </w:rPr>
        <w:drawing>
          <wp:inline distT="0" distB="0" distL="0" distR="0" wp14:anchorId="55AF09D9" wp14:editId="4D1EB2F7">
            <wp:extent cx="6390005" cy="3594100"/>
            <wp:effectExtent l="0" t="0" r="0" b="6350"/>
            <wp:docPr id="11073764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76492" name="Picture 11073764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0885F" w14:textId="3C41E53B" w:rsidR="004255DC" w:rsidRPr="00F616E6" w:rsidRDefault="001013AD" w:rsidP="00E023B7">
      <w:pPr>
        <w:pStyle w:val="NoSpacing"/>
        <w:rPr>
          <w:i/>
          <w:iCs/>
        </w:rPr>
      </w:pPr>
      <w:r w:rsidRPr="00F616E6">
        <w:rPr>
          <w:i/>
          <w:iCs/>
        </w:rPr>
        <w:t xml:space="preserve">Overhandiging van de vijf Strategisch Plannen  voor Noordelijke maritieme ontwikkeling tot 2030, door </w:t>
      </w:r>
      <w:r w:rsidR="00EE4125" w:rsidRPr="00F616E6">
        <w:rPr>
          <w:i/>
          <w:iCs/>
        </w:rPr>
        <w:t xml:space="preserve">Guus van der Bles aan </w:t>
      </w:r>
      <w:r w:rsidR="00766C5A" w:rsidRPr="00F616E6">
        <w:rPr>
          <w:i/>
          <w:iCs/>
        </w:rPr>
        <w:t xml:space="preserve">Hans </w:t>
      </w:r>
      <w:proofErr w:type="spellStart"/>
      <w:r w:rsidR="00766C5A" w:rsidRPr="00F616E6">
        <w:rPr>
          <w:i/>
          <w:iCs/>
        </w:rPr>
        <w:t>Schrikkema</w:t>
      </w:r>
      <w:proofErr w:type="spellEnd"/>
      <w:r w:rsidR="00766C5A" w:rsidRPr="00F616E6">
        <w:rPr>
          <w:i/>
          <w:iCs/>
        </w:rPr>
        <w:t>, Algemeen directeur / Provinciesecretaris van de provincie Groningen</w:t>
      </w:r>
      <w:r w:rsidR="00EE4125" w:rsidRPr="00F616E6">
        <w:rPr>
          <w:i/>
          <w:iCs/>
        </w:rPr>
        <w:t xml:space="preserve">. </w:t>
      </w:r>
    </w:p>
    <w:p w14:paraId="148A7DDB" w14:textId="77777777" w:rsidR="004255DC" w:rsidRDefault="004255DC" w:rsidP="00E023B7">
      <w:pPr>
        <w:pStyle w:val="NoSpacing"/>
      </w:pPr>
    </w:p>
    <w:bookmarkEnd w:id="0"/>
    <w:bookmarkEnd w:id="1"/>
    <w:p w14:paraId="623CAFDA" w14:textId="24D9A86A" w:rsidR="004255DC" w:rsidRDefault="00B87136" w:rsidP="00B672F6">
      <w:pPr>
        <w:tabs>
          <w:tab w:val="left" w:pos="6379"/>
        </w:tabs>
        <w:rPr>
          <w:rFonts w:ascii="Arial" w:hAnsi="Arial" w:cs="Arial"/>
        </w:rPr>
      </w:pPr>
      <w:r w:rsidRPr="00B87136">
        <w:rPr>
          <w:rFonts w:ascii="Lato" w:hAnsi="Lato" w:cstheme="minorHAnsi"/>
          <w:i/>
          <w:iCs/>
        </w:rPr>
        <w:lastRenderedPageBreak/>
        <w:t xml:space="preserve">Projectpartners van </w:t>
      </w:r>
      <w:r w:rsidR="00E125BB" w:rsidRPr="00E125BB">
        <w:rPr>
          <w:rFonts w:ascii="Lato" w:hAnsi="Lato" w:cstheme="minorHAnsi"/>
          <w:i/>
          <w:iCs/>
        </w:rPr>
        <w:t>het Groen &amp; Digitaal Maritiem Innovatie Ecosysteem Noord-Nederland:</w:t>
      </w:r>
      <w:r w:rsidRPr="00B87136">
        <w:rPr>
          <w:rFonts w:ascii="Lato" w:hAnsi="Lato" w:cstheme="minorHAnsi"/>
          <w:i/>
          <w:iCs/>
        </w:rPr>
        <w:br/>
        <w:t>Conoship International B.V., M</w:t>
      </w:r>
      <w:r w:rsidR="002C0115">
        <w:rPr>
          <w:rFonts w:ascii="Lato" w:hAnsi="Lato" w:cstheme="minorHAnsi"/>
          <w:i/>
          <w:iCs/>
        </w:rPr>
        <w:t xml:space="preserve">arine </w:t>
      </w:r>
      <w:r w:rsidRPr="00B87136">
        <w:rPr>
          <w:rFonts w:ascii="Lato" w:hAnsi="Lato" w:cstheme="minorHAnsi"/>
          <w:i/>
          <w:iCs/>
        </w:rPr>
        <w:t>S</w:t>
      </w:r>
      <w:r w:rsidR="002C0115">
        <w:rPr>
          <w:rFonts w:ascii="Lato" w:hAnsi="Lato" w:cstheme="minorHAnsi"/>
          <w:i/>
          <w:iCs/>
        </w:rPr>
        <w:t xml:space="preserve">ervice </w:t>
      </w:r>
      <w:r w:rsidRPr="00B87136">
        <w:rPr>
          <w:rFonts w:ascii="Lato" w:hAnsi="Lato" w:cstheme="minorHAnsi"/>
          <w:i/>
          <w:iCs/>
        </w:rPr>
        <w:t>N</w:t>
      </w:r>
      <w:r w:rsidR="002C0115">
        <w:rPr>
          <w:rFonts w:ascii="Lato" w:hAnsi="Lato" w:cstheme="minorHAnsi"/>
          <w:i/>
          <w:iCs/>
        </w:rPr>
        <w:t>oord</w:t>
      </w:r>
      <w:r w:rsidRPr="00B87136">
        <w:rPr>
          <w:rFonts w:ascii="Lato" w:hAnsi="Lato" w:cstheme="minorHAnsi"/>
          <w:i/>
          <w:iCs/>
        </w:rPr>
        <w:t xml:space="preserve"> B.V., Holthausen Clean Technology B.V., </w:t>
      </w:r>
      <w:r w:rsidR="002C0115">
        <w:rPr>
          <w:rFonts w:ascii="Lato" w:hAnsi="Lato" w:cstheme="minorHAnsi"/>
          <w:i/>
          <w:iCs/>
        </w:rPr>
        <w:t>Econo</w:t>
      </w:r>
      <w:r w:rsidRPr="00B87136">
        <w:rPr>
          <w:rFonts w:ascii="Lato" w:hAnsi="Lato" w:cstheme="minorHAnsi"/>
          <w:i/>
          <w:iCs/>
        </w:rPr>
        <w:t xml:space="preserve">wind B.V., Bouman Industries B.V., </w:t>
      </w:r>
      <w:r w:rsidR="002C0115">
        <w:rPr>
          <w:rFonts w:ascii="Lato" w:hAnsi="Lato" w:cstheme="minorHAnsi"/>
          <w:i/>
          <w:iCs/>
        </w:rPr>
        <w:t xml:space="preserve">Carbotreat BV, </w:t>
      </w:r>
      <w:r w:rsidRPr="00B87136">
        <w:rPr>
          <w:rFonts w:ascii="Lato" w:hAnsi="Lato" w:cstheme="minorHAnsi"/>
          <w:i/>
          <w:iCs/>
        </w:rPr>
        <w:t xml:space="preserve">Bijlsma Wartena B.V., Koninklijke Niestern-Sander B.V., Eekels Technology B.V., </w:t>
      </w:r>
      <w:proofErr w:type="spellStart"/>
      <w:r w:rsidRPr="00B87136">
        <w:rPr>
          <w:rFonts w:ascii="Lato" w:hAnsi="Lato" w:cstheme="minorHAnsi"/>
          <w:i/>
          <w:iCs/>
        </w:rPr>
        <w:t>Cadmatic</w:t>
      </w:r>
      <w:proofErr w:type="spellEnd"/>
      <w:r w:rsidRPr="00B87136">
        <w:rPr>
          <w:rFonts w:ascii="Lato" w:hAnsi="Lato" w:cstheme="minorHAnsi"/>
          <w:i/>
          <w:iCs/>
        </w:rPr>
        <w:t xml:space="preserve"> B.V., </w:t>
      </w:r>
      <w:r w:rsidR="002C0115">
        <w:rPr>
          <w:rFonts w:ascii="Lato" w:hAnsi="Lato" w:cstheme="minorHAnsi"/>
          <w:i/>
          <w:iCs/>
        </w:rPr>
        <w:t>Doze Management BV,</w:t>
      </w:r>
      <w:r w:rsidRPr="00B87136">
        <w:rPr>
          <w:rFonts w:ascii="Lato" w:hAnsi="Lato" w:cstheme="minorHAnsi"/>
          <w:i/>
          <w:iCs/>
        </w:rPr>
        <w:t>, Wagenborg Shipping B.V., ROC Friese Poort, Stichting NHL Stenden Hogeschool, Rijksuniversiteit Groningen</w:t>
      </w:r>
      <w:r w:rsidR="002C0115">
        <w:rPr>
          <w:rFonts w:ascii="Lato" w:hAnsi="Lato" w:cstheme="minorHAnsi"/>
          <w:i/>
          <w:iCs/>
        </w:rPr>
        <w:t xml:space="preserve">. Vereniging FME, Strategisch Adviesbureau Brouns, Stichting Metaal en Scheepsbouw Opleidingen MSO, </w:t>
      </w:r>
      <w:proofErr w:type="spellStart"/>
      <w:r w:rsidR="002C0115">
        <w:rPr>
          <w:rFonts w:ascii="Lato" w:hAnsi="Lato" w:cstheme="minorHAnsi"/>
          <w:i/>
          <w:iCs/>
        </w:rPr>
        <w:t>Floorganise</w:t>
      </w:r>
      <w:proofErr w:type="spellEnd"/>
      <w:r w:rsidR="002C0115">
        <w:rPr>
          <w:rFonts w:ascii="Lato" w:hAnsi="Lato" w:cstheme="minorHAnsi"/>
          <w:i/>
          <w:iCs/>
        </w:rPr>
        <w:t xml:space="preserve"> BV, Stichting Hanzehogeschool Groningen</w:t>
      </w:r>
      <w:r w:rsidRPr="00B87136">
        <w:rPr>
          <w:rFonts w:ascii="Lato" w:hAnsi="Lato" w:cstheme="minorHAnsi"/>
          <w:i/>
          <w:iCs/>
        </w:rPr>
        <w:t>.</w:t>
      </w:r>
    </w:p>
    <w:sectPr w:rsidR="004255DC" w:rsidSect="00784F08">
      <w:headerReference w:type="default" r:id="rId12"/>
      <w:footerReference w:type="default" r:id="rId13"/>
      <w:pgSz w:w="11906" w:h="16838" w:code="9"/>
      <w:pgMar w:top="3261" w:right="992" w:bottom="284" w:left="851" w:header="709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3D3A9" w14:textId="77777777" w:rsidR="0079592F" w:rsidRDefault="0079592F" w:rsidP="009E4DDF">
      <w:pPr>
        <w:spacing w:after="0" w:line="240" w:lineRule="auto"/>
      </w:pPr>
      <w:r>
        <w:separator/>
      </w:r>
    </w:p>
  </w:endnote>
  <w:endnote w:type="continuationSeparator" w:id="0">
    <w:p w14:paraId="6D0EB128" w14:textId="77777777" w:rsidR="0079592F" w:rsidRDefault="0079592F" w:rsidP="009E4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6CD2D" w14:textId="404F914D" w:rsidR="00FE6F5F" w:rsidRDefault="00FE6F5F">
    <w:pPr>
      <w:pStyle w:val="Footer"/>
    </w:pPr>
    <w:r>
      <w:rPr>
        <w:rFonts w:ascii="Arial" w:hAnsi="Arial" w:cs="Arial"/>
        <w:noProof/>
      </w:rPr>
      <w:drawing>
        <wp:anchor distT="0" distB="0" distL="114300" distR="114300" simplePos="0" relativeHeight="251663360" behindDoc="0" locked="0" layoutInCell="1" allowOverlap="1" wp14:anchorId="6381DE94" wp14:editId="1EC661DB">
          <wp:simplePos x="0" y="0"/>
          <wp:positionH relativeFrom="margin">
            <wp:posOffset>861695</wp:posOffset>
          </wp:positionH>
          <wp:positionV relativeFrom="paragraph">
            <wp:posOffset>40005</wp:posOffset>
          </wp:positionV>
          <wp:extent cx="2806995" cy="413730"/>
          <wp:effectExtent l="0" t="0" r="0" b="5715"/>
          <wp:wrapTopAndBottom/>
          <wp:docPr id="12" name="Afbeelding 12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fbeelding 12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6995" cy="41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64384" behindDoc="0" locked="0" layoutInCell="1" allowOverlap="1" wp14:anchorId="51E0F5A5" wp14:editId="3BA4E241">
          <wp:simplePos x="0" y="0"/>
          <wp:positionH relativeFrom="margin">
            <wp:posOffset>635</wp:posOffset>
          </wp:positionH>
          <wp:positionV relativeFrom="paragraph">
            <wp:posOffset>1905</wp:posOffset>
          </wp:positionV>
          <wp:extent cx="744220" cy="495300"/>
          <wp:effectExtent l="0" t="0" r="0" b="0"/>
          <wp:wrapTopAndBottom/>
          <wp:docPr id="13" name="Afbeelding 13" descr="A logo with colorful circl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fbeelding 13" descr="A logo with colorful circles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220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FB0F7A" w14:textId="77777777" w:rsidR="00FB368D" w:rsidRPr="00723AC1" w:rsidRDefault="00FB368D" w:rsidP="00FB368D">
    <w:pPr>
      <w:pStyle w:val="ariallight"/>
      <w:tabs>
        <w:tab w:val="left" w:pos="1980"/>
        <w:tab w:val="left" w:pos="3960"/>
        <w:tab w:val="left" w:pos="5940"/>
        <w:tab w:val="left" w:pos="7740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864C8" w14:textId="77777777" w:rsidR="0079592F" w:rsidRDefault="0079592F" w:rsidP="009E4DDF">
      <w:pPr>
        <w:spacing w:after="0" w:line="240" w:lineRule="auto"/>
      </w:pPr>
      <w:r>
        <w:separator/>
      </w:r>
    </w:p>
  </w:footnote>
  <w:footnote w:type="continuationSeparator" w:id="0">
    <w:p w14:paraId="44CBD249" w14:textId="77777777" w:rsidR="0079592F" w:rsidRDefault="0079592F" w:rsidP="009E4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F2494" w14:textId="2E2686AB" w:rsidR="009E4DDF" w:rsidRDefault="00333AF5" w:rsidP="009E4DDF">
    <w:pPr>
      <w:pStyle w:val="Header"/>
      <w:rPr>
        <w:rFonts w:ascii="Arial" w:hAnsi="Arial" w:cs="Arial"/>
        <w:noProof/>
        <w:color w:val="003283"/>
        <w:sz w:val="12"/>
        <w:szCs w:val="12"/>
        <w:lang w:eastAsia="nl-NL"/>
      </w:rPr>
    </w:pPr>
    <w:r>
      <w:rPr>
        <w:noProof/>
        <w:lang w:eastAsia="nl-NL"/>
      </w:rPr>
      <w:drawing>
        <wp:anchor distT="0" distB="0" distL="114300" distR="114300" simplePos="0" relativeHeight="251661312" behindDoc="1" locked="0" layoutInCell="1" allowOverlap="1" wp14:anchorId="750ECFA3" wp14:editId="0C5CDA00">
          <wp:simplePos x="0" y="0"/>
          <wp:positionH relativeFrom="column">
            <wp:posOffset>12065</wp:posOffset>
          </wp:positionH>
          <wp:positionV relativeFrom="paragraph">
            <wp:posOffset>27630</wp:posOffset>
          </wp:positionV>
          <wp:extent cx="1339215" cy="424180"/>
          <wp:effectExtent l="0" t="0" r="0" b="0"/>
          <wp:wrapThrough wrapText="bothSides">
            <wp:wrapPolygon edited="0">
              <wp:start x="0" y="0"/>
              <wp:lineTo x="0" y="20371"/>
              <wp:lineTo x="21201" y="20371"/>
              <wp:lineTo x="21201" y="0"/>
              <wp:lineTo x="0" y="0"/>
            </wp:wrapPolygon>
          </wp:wrapThrough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215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4AF76A" w14:textId="04A5B46D" w:rsidR="00476600" w:rsidRDefault="00A048FF" w:rsidP="009E4DDF">
    <w:pPr>
      <w:pStyle w:val="Header"/>
      <w:rPr>
        <w:rFonts w:ascii="Arial" w:hAnsi="Arial" w:cs="Arial"/>
        <w:noProof/>
        <w:color w:val="003283"/>
        <w:sz w:val="12"/>
        <w:szCs w:val="12"/>
        <w:lang w:eastAsia="nl-NL"/>
      </w:rPr>
    </w:pPr>
    <w:r>
      <w:rPr>
        <w:rFonts w:ascii="Arial" w:hAnsi="Arial" w:cs="Arial"/>
        <w:noProof/>
      </w:rPr>
      <w:drawing>
        <wp:anchor distT="0" distB="0" distL="114300" distR="114300" simplePos="0" relativeHeight="251667456" behindDoc="0" locked="0" layoutInCell="1" allowOverlap="1" wp14:anchorId="4D0D3CB3" wp14:editId="0459D5F6">
          <wp:simplePos x="0" y="0"/>
          <wp:positionH relativeFrom="column">
            <wp:posOffset>1504315</wp:posOffset>
          </wp:positionH>
          <wp:positionV relativeFrom="paragraph">
            <wp:posOffset>5715</wp:posOffset>
          </wp:positionV>
          <wp:extent cx="1498600" cy="370840"/>
          <wp:effectExtent l="0" t="0" r="6350" b="0"/>
          <wp:wrapNone/>
          <wp:docPr id="1333090144" name="Picture 1333090144" descr="A blu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3090144" name="Picture 1333090144" descr="A blue text on a white background&#10;&#10;Description automatically generated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600" cy="370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68480" behindDoc="0" locked="0" layoutInCell="1" allowOverlap="1" wp14:anchorId="66B29897" wp14:editId="191DBE1B">
          <wp:simplePos x="0" y="0"/>
          <wp:positionH relativeFrom="column">
            <wp:posOffset>3141980</wp:posOffset>
          </wp:positionH>
          <wp:positionV relativeFrom="paragraph">
            <wp:posOffset>3175</wp:posOffset>
          </wp:positionV>
          <wp:extent cx="1261745" cy="382270"/>
          <wp:effectExtent l="0" t="0" r="0" b="0"/>
          <wp:wrapNone/>
          <wp:docPr id="1534168293" name="Picture 1534168293" descr="Afbeelding met tekst, klok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4168293" name="Picture 1534168293" descr="Afbeelding met tekst, klok&#10;&#10;Automatisch gegenereerde beschrijvi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745" cy="382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0668">
      <w:rPr>
        <w:rFonts w:ascii="Arial" w:hAnsi="Arial" w:cs="Arial"/>
        <w:noProof/>
        <w:color w:val="003283"/>
        <w:sz w:val="12"/>
        <w:szCs w:val="12"/>
        <w:lang w:eastAsia="nl-NL"/>
      </w:rPr>
      <w:drawing>
        <wp:anchor distT="0" distB="0" distL="114300" distR="114300" simplePos="0" relativeHeight="251665408" behindDoc="0" locked="0" layoutInCell="1" allowOverlap="1" wp14:anchorId="4B6B48F0" wp14:editId="1F88573E">
          <wp:simplePos x="0" y="0"/>
          <wp:positionH relativeFrom="margin">
            <wp:align>right</wp:align>
          </wp:positionH>
          <wp:positionV relativeFrom="paragraph">
            <wp:posOffset>5080</wp:posOffset>
          </wp:positionV>
          <wp:extent cx="1742880" cy="483678"/>
          <wp:effectExtent l="0" t="0" r="0" b="0"/>
          <wp:wrapNone/>
          <wp:docPr id="211222432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2224328" name="Picture 1" descr="A close-up of a logo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880" cy="4836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FB8BB1" w14:textId="77777777" w:rsidR="009B42E4" w:rsidRDefault="009B42E4" w:rsidP="009E4DDF">
    <w:pPr>
      <w:pStyle w:val="Header"/>
      <w:rPr>
        <w:rFonts w:ascii="Arial" w:hAnsi="Arial" w:cs="Arial"/>
        <w:noProof/>
        <w:color w:val="003283"/>
        <w:sz w:val="12"/>
        <w:szCs w:val="12"/>
        <w:lang w:eastAsia="nl-NL"/>
      </w:rPr>
    </w:pPr>
  </w:p>
  <w:p w14:paraId="0B2ADE05" w14:textId="3DA38879" w:rsidR="00F42124" w:rsidRDefault="00F42124" w:rsidP="009E4DDF">
    <w:pPr>
      <w:pStyle w:val="Header"/>
      <w:rPr>
        <w:rFonts w:ascii="Arial" w:hAnsi="Arial" w:cs="Arial"/>
        <w:noProof/>
        <w:color w:val="003283"/>
        <w:sz w:val="12"/>
        <w:szCs w:val="12"/>
        <w:lang w:eastAsia="nl-NL"/>
      </w:rPr>
    </w:pPr>
  </w:p>
  <w:p w14:paraId="06941BB2" w14:textId="77777777" w:rsidR="00476600" w:rsidRDefault="00476600" w:rsidP="009E4DDF">
    <w:pPr>
      <w:pStyle w:val="Header"/>
      <w:rPr>
        <w:rFonts w:ascii="Arial" w:hAnsi="Arial" w:cs="Arial"/>
        <w:noProof/>
        <w:color w:val="003283"/>
        <w:sz w:val="12"/>
        <w:szCs w:val="12"/>
        <w:lang w:eastAsia="nl-NL"/>
      </w:rPr>
    </w:pPr>
  </w:p>
  <w:p w14:paraId="051917AE" w14:textId="7B6DB863" w:rsidR="00A048FF" w:rsidRDefault="00B83A33" w:rsidP="00B87136">
    <w:pPr>
      <w:pStyle w:val="Header"/>
      <w:tabs>
        <w:tab w:val="clear" w:pos="4536"/>
        <w:tab w:val="center" w:pos="7371"/>
      </w:tabs>
      <w:jc w:val="right"/>
      <w:rPr>
        <w:rFonts w:ascii="Arial" w:hAnsi="Arial" w:cs="Arial"/>
        <w:b/>
        <w:noProof/>
        <w:color w:val="003283"/>
        <w:sz w:val="36"/>
        <w:szCs w:val="36"/>
        <w:lang w:eastAsia="nl-NL"/>
      </w:rPr>
    </w:pPr>
    <w:r>
      <w:rPr>
        <w:rFonts w:ascii="Arial" w:hAnsi="Arial" w:cs="Arial"/>
        <w:b/>
        <w:noProof/>
        <w:color w:val="003283"/>
        <w:sz w:val="36"/>
        <w:szCs w:val="36"/>
        <w:lang w:eastAsia="nl-NL"/>
      </w:rPr>
      <w:tab/>
    </w:r>
    <w:r>
      <w:rPr>
        <w:rFonts w:ascii="Arial" w:hAnsi="Arial" w:cs="Arial"/>
        <w:b/>
        <w:noProof/>
        <w:color w:val="003283"/>
        <w:sz w:val="36"/>
        <w:szCs w:val="36"/>
        <w:lang w:eastAsia="nl-NL"/>
      </w:rPr>
      <w:tab/>
    </w:r>
  </w:p>
  <w:p w14:paraId="7DAC4433" w14:textId="06595908" w:rsidR="00B36726" w:rsidRDefault="00B36726" w:rsidP="00B36726">
    <w:pPr>
      <w:pStyle w:val="Header"/>
      <w:tabs>
        <w:tab w:val="clear" w:pos="4536"/>
        <w:tab w:val="center" w:pos="7371"/>
      </w:tabs>
      <w:rPr>
        <w:rFonts w:ascii="Arial" w:hAnsi="Arial" w:cs="Arial"/>
        <w:bCs/>
        <w:noProof/>
        <w:color w:val="003283"/>
        <w:sz w:val="20"/>
        <w:szCs w:val="20"/>
        <w:lang w:val="en-US" w:eastAsia="nl-NL"/>
      </w:rPr>
    </w:pPr>
  </w:p>
  <w:p w14:paraId="7AF71FC7" w14:textId="1B70CA59" w:rsidR="00476600" w:rsidRPr="00F616E6" w:rsidRDefault="00B36726" w:rsidP="00B36726">
    <w:pPr>
      <w:pStyle w:val="Header"/>
      <w:tabs>
        <w:tab w:val="clear" w:pos="4536"/>
        <w:tab w:val="center" w:pos="7371"/>
      </w:tabs>
      <w:rPr>
        <w:rFonts w:ascii="Arial" w:hAnsi="Arial" w:cs="Arial"/>
        <w:bCs/>
        <w:noProof/>
        <w:color w:val="003283"/>
        <w:sz w:val="20"/>
        <w:szCs w:val="20"/>
        <w:lang w:val="en-US" w:eastAsia="nl-NL"/>
      </w:rPr>
    </w:pPr>
    <w:r>
      <w:rPr>
        <w:rFonts w:ascii="Arial" w:hAnsi="Arial" w:cs="Arial"/>
        <w:bCs/>
        <w:noProof/>
        <w:color w:val="003283"/>
        <w:sz w:val="20"/>
        <w:szCs w:val="20"/>
        <w:lang w:val="en-US" w:eastAsia="nl-NL"/>
      </w:rPr>
      <w:tab/>
    </w:r>
    <w:r w:rsidR="00F616E6">
      <w:rPr>
        <w:rFonts w:ascii="Arial" w:hAnsi="Arial" w:cs="Arial"/>
        <w:bCs/>
        <w:noProof/>
        <w:color w:val="003283"/>
        <w:sz w:val="20"/>
        <w:szCs w:val="20"/>
        <w:lang w:val="en-US" w:eastAsia="nl-NL"/>
      </w:rPr>
      <w:tab/>
    </w:r>
    <w:r w:rsidR="00B83A33" w:rsidRPr="00B36726">
      <w:rPr>
        <w:rFonts w:ascii="Arial" w:hAnsi="Arial" w:cs="Arial"/>
        <w:b/>
        <w:noProof/>
        <w:color w:val="003283"/>
        <w:sz w:val="36"/>
        <w:szCs w:val="36"/>
        <w:lang w:val="en-US" w:eastAsia="nl-NL"/>
      </w:rPr>
      <w:t>Persbericht</w:t>
    </w:r>
    <w:r w:rsidRPr="00B36726">
      <w:rPr>
        <w:rFonts w:ascii="Arial" w:hAnsi="Arial" w:cs="Arial"/>
        <w:b/>
        <w:noProof/>
        <w:color w:val="003283"/>
        <w:sz w:val="36"/>
        <w:szCs w:val="36"/>
        <w:lang w:val="en-US" w:eastAsia="nl-NL"/>
      </w:rPr>
      <w:t xml:space="preserve">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4D7447"/>
    <w:multiLevelType w:val="hybridMultilevel"/>
    <w:tmpl w:val="3FC4CA5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B36849"/>
    <w:multiLevelType w:val="hybridMultilevel"/>
    <w:tmpl w:val="E3AE242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796E8B"/>
    <w:multiLevelType w:val="hybridMultilevel"/>
    <w:tmpl w:val="A47CDA36"/>
    <w:lvl w:ilvl="0" w:tplc="387689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3597001">
    <w:abstractNumId w:val="0"/>
  </w:num>
  <w:num w:numId="2" w16cid:durableId="610555586">
    <w:abstractNumId w:val="2"/>
  </w:num>
  <w:num w:numId="3" w16cid:durableId="4136657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136"/>
    <w:rsid w:val="00000BA3"/>
    <w:rsid w:val="000561D8"/>
    <w:rsid w:val="000A2288"/>
    <w:rsid w:val="000B354E"/>
    <w:rsid w:val="001013AD"/>
    <w:rsid w:val="00113C21"/>
    <w:rsid w:val="00126BF0"/>
    <w:rsid w:val="00141295"/>
    <w:rsid w:val="001B05D0"/>
    <w:rsid w:val="002005B7"/>
    <w:rsid w:val="00201BE3"/>
    <w:rsid w:val="002355B9"/>
    <w:rsid w:val="00247126"/>
    <w:rsid w:val="00286CAD"/>
    <w:rsid w:val="002C0115"/>
    <w:rsid w:val="002C39E5"/>
    <w:rsid w:val="002E07AE"/>
    <w:rsid w:val="003156CF"/>
    <w:rsid w:val="00333AF5"/>
    <w:rsid w:val="003A0882"/>
    <w:rsid w:val="003E3DA5"/>
    <w:rsid w:val="00413603"/>
    <w:rsid w:val="004141F5"/>
    <w:rsid w:val="004255DC"/>
    <w:rsid w:val="0042701A"/>
    <w:rsid w:val="0043688E"/>
    <w:rsid w:val="00450668"/>
    <w:rsid w:val="00476600"/>
    <w:rsid w:val="005556CA"/>
    <w:rsid w:val="00586C9D"/>
    <w:rsid w:val="005C3880"/>
    <w:rsid w:val="005C7B01"/>
    <w:rsid w:val="005D5C5E"/>
    <w:rsid w:val="0060572D"/>
    <w:rsid w:val="00634EC0"/>
    <w:rsid w:val="00663355"/>
    <w:rsid w:val="00671ECB"/>
    <w:rsid w:val="006912D9"/>
    <w:rsid w:val="006C505D"/>
    <w:rsid w:val="006D5227"/>
    <w:rsid w:val="006F7D9A"/>
    <w:rsid w:val="00723AC1"/>
    <w:rsid w:val="00752167"/>
    <w:rsid w:val="00760069"/>
    <w:rsid w:val="00766C5A"/>
    <w:rsid w:val="00784F08"/>
    <w:rsid w:val="0079592F"/>
    <w:rsid w:val="007A3E96"/>
    <w:rsid w:val="007B4D40"/>
    <w:rsid w:val="007C0E79"/>
    <w:rsid w:val="0082387F"/>
    <w:rsid w:val="00861FB6"/>
    <w:rsid w:val="008C7765"/>
    <w:rsid w:val="008D3ECE"/>
    <w:rsid w:val="0098171B"/>
    <w:rsid w:val="00985236"/>
    <w:rsid w:val="009B42E4"/>
    <w:rsid w:val="009C6234"/>
    <w:rsid w:val="009E4DDF"/>
    <w:rsid w:val="009F24E2"/>
    <w:rsid w:val="00A03CD5"/>
    <w:rsid w:val="00A048FF"/>
    <w:rsid w:val="00A26749"/>
    <w:rsid w:val="00A84AB0"/>
    <w:rsid w:val="00A864AB"/>
    <w:rsid w:val="00AB588D"/>
    <w:rsid w:val="00AC6982"/>
    <w:rsid w:val="00B36726"/>
    <w:rsid w:val="00B672F6"/>
    <w:rsid w:val="00B83A33"/>
    <w:rsid w:val="00B87136"/>
    <w:rsid w:val="00BA1BD1"/>
    <w:rsid w:val="00BC06E4"/>
    <w:rsid w:val="00BC5174"/>
    <w:rsid w:val="00C209BC"/>
    <w:rsid w:val="00C25CB0"/>
    <w:rsid w:val="00CB22D9"/>
    <w:rsid w:val="00CC219F"/>
    <w:rsid w:val="00CE2727"/>
    <w:rsid w:val="00D07033"/>
    <w:rsid w:val="00D17EC3"/>
    <w:rsid w:val="00D7323A"/>
    <w:rsid w:val="00DA499A"/>
    <w:rsid w:val="00DB580B"/>
    <w:rsid w:val="00DD4CAB"/>
    <w:rsid w:val="00E023B7"/>
    <w:rsid w:val="00E125BB"/>
    <w:rsid w:val="00E91C74"/>
    <w:rsid w:val="00EE4125"/>
    <w:rsid w:val="00F17C53"/>
    <w:rsid w:val="00F366F3"/>
    <w:rsid w:val="00F42124"/>
    <w:rsid w:val="00F50188"/>
    <w:rsid w:val="00F52476"/>
    <w:rsid w:val="00F616E6"/>
    <w:rsid w:val="00FB368D"/>
    <w:rsid w:val="00FE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0990B8B"/>
  <w15:docId w15:val="{3B8A5FB0-7174-456B-9170-554492946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355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3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4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4DDF"/>
  </w:style>
  <w:style w:type="paragraph" w:styleId="Footer">
    <w:name w:val="footer"/>
    <w:basedOn w:val="Normal"/>
    <w:link w:val="FooterChar"/>
    <w:uiPriority w:val="99"/>
    <w:unhideWhenUsed/>
    <w:rsid w:val="009E4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4DDF"/>
  </w:style>
  <w:style w:type="paragraph" w:styleId="BalloonText">
    <w:name w:val="Balloon Text"/>
    <w:basedOn w:val="Normal"/>
    <w:link w:val="BalloonTextChar"/>
    <w:uiPriority w:val="99"/>
    <w:semiHidden/>
    <w:unhideWhenUsed/>
    <w:rsid w:val="009E4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4DDF"/>
    <w:rPr>
      <w:rFonts w:ascii="Tahoma" w:hAnsi="Tahoma" w:cs="Tahoma"/>
      <w:sz w:val="16"/>
      <w:szCs w:val="16"/>
    </w:rPr>
  </w:style>
  <w:style w:type="paragraph" w:customStyle="1" w:styleId="Geenalineastijl">
    <w:name w:val="[Geen alineastijl]"/>
    <w:rsid w:val="009E4DD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ariallight">
    <w:name w:val="arial light"/>
    <w:basedOn w:val="Geenalineastijl"/>
    <w:uiPriority w:val="99"/>
    <w:rsid w:val="009E4DDF"/>
    <w:pPr>
      <w:spacing w:line="180" w:lineRule="atLeast"/>
    </w:pPr>
    <w:rPr>
      <w:rFonts w:ascii="Arial" w:hAnsi="Arial" w:cs="Arial"/>
      <w:caps/>
      <w:color w:val="003283"/>
      <w:spacing w:val="3"/>
      <w:w w:val="90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9E4DDF"/>
    <w:rPr>
      <w:color w:val="0000FF" w:themeColor="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FB368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B368D"/>
    <w:pPr>
      <w:widowControl w:val="0"/>
      <w:spacing w:after="0" w:line="240" w:lineRule="auto"/>
    </w:pPr>
    <w:rPr>
      <w:lang w:val="en-US"/>
    </w:rPr>
  </w:style>
  <w:style w:type="paragraph" w:styleId="Revision">
    <w:name w:val="Revision"/>
    <w:hidden/>
    <w:uiPriority w:val="99"/>
    <w:semiHidden/>
    <w:rsid w:val="00000BA3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0561D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A1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C06E4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E023B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7C0E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C0E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C0E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0E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0E79"/>
    <w:rPr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DD4CA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3222\AppData\Roaming\Microsoft\Werkgroepsjablonen\Standaard\GS%20Persbericht.dot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GS Persbericht.dotm</Template>
  <TotalTime>0</TotalTime>
  <Pages>4</Pages>
  <Words>1210</Words>
  <Characters>6899</Characters>
  <Application>Microsoft Office Word</Application>
  <DocSecurity>4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GS Persbericht</vt:lpstr>
      <vt:lpstr>GS Persbericht</vt:lpstr>
    </vt:vector>
  </TitlesOfParts>
  <Company>Provincie Groningen</Company>
  <LinksUpToDate>false</LinksUpToDate>
  <CharactersWithSpaces>8093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GS Persbericht</dc:title>
  <dc:creator>Roeles L.</dc:creator>
  <cp:lastModifiedBy>Gisela Staal</cp:lastModifiedBy>
  <cp:revision>2</cp:revision>
  <cp:lastPrinted>2024-01-11T15:32:00Z</cp:lastPrinted>
  <dcterms:created xsi:type="dcterms:W3CDTF">2024-01-12T09:19:00Z</dcterms:created>
  <dcterms:modified xsi:type="dcterms:W3CDTF">2024-01-12T09:19:00Z</dcterms:modified>
</cp:coreProperties>
</file>